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769" w:rsidRDefault="009557C9">
      <w:pPr>
        <w:pStyle w:val="14"/>
        <w:rPr>
          <w:rFonts w:eastAsia="华文新魏"/>
          <w:b/>
          <w:spacing w:val="-70"/>
          <w:sz w:val="72"/>
          <w:szCs w:val="72"/>
        </w:rPr>
      </w:pPr>
      <w:r w:rsidRPr="009557C9">
        <w:pict>
          <v:group id="画布 4" o:spid="_x0000_s1027" style="width:419.4pt;height:258.45pt;mso-position-horizontal-relative:char;mso-position-vertical-relative:line" coordsize="53263,32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0" o:spid="_x0000_s1028" type="#_x0000_t75" style="position:absolute;width:53263;height:32823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95;top:28606;width:53168;height:2616" o:preferrelative="t" fillcolor="silver" stroked="f">
              <v:textbox style="mso-next-textbox:#Text Box 4">
                <w:txbxContent>
                  <w:p w:rsidR="004E2266" w:rsidRDefault="004E2266" w:rsidP="00E26DE0">
                    <w:pPr>
                      <w:spacing w:before="120" w:after="120"/>
                      <w:ind w:firstLine="420"/>
                    </w:pPr>
                  </w:p>
                </w:txbxContent>
              </v:textbox>
            </v:shape>
            <v:shape id="Text Box 5" o:spid="_x0000_s1030" type="#_x0000_t202" style="position:absolute;left:4019;top:17011;width:44558;height:10573" o:preferrelative="t" filled="f" stroked="f">
              <v:textbox style="mso-next-textbox:#Text Box 5" inset="0,0,0,0">
                <w:txbxContent>
                  <w:p w:rsidR="004E2266" w:rsidRDefault="004E2266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4E2266" w:rsidRDefault="004E2266" w:rsidP="00E26DE0">
                    <w:pPr>
                      <w:ind w:firstLine="420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4E2266" w:rsidRDefault="004E2266" w:rsidP="00E26DE0">
                    <w:pPr>
                      <w:ind w:firstLine="420"/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电话：0512-58188000传真：0512-58132373</w:t>
                    </w:r>
                  </w:p>
                </w:txbxContent>
              </v:textbox>
            </v:shape>
            <v:shape id="Picture 33" o:spid="_x0000_s1031" type="#_x0000_t75" style="position:absolute;left:6286;width:41167;height:17640">
              <v:imagedata r:id="rId9" o:title="Epoint新点"/>
            </v:shape>
            <w10:wrap type="none"/>
            <w10:anchorlock/>
          </v:group>
        </w:pict>
      </w:r>
    </w:p>
    <w:p w:rsidR="00646769" w:rsidRDefault="00646769">
      <w:pPr>
        <w:ind w:firstLineChars="0" w:firstLine="0"/>
      </w:pPr>
    </w:p>
    <w:p w:rsidR="00646769" w:rsidRDefault="00646769">
      <w:pPr>
        <w:ind w:firstLineChars="0" w:firstLine="0"/>
      </w:pPr>
    </w:p>
    <w:p w:rsidR="00646769" w:rsidRDefault="00646769">
      <w:pPr>
        <w:ind w:firstLineChars="0" w:firstLine="0"/>
      </w:pPr>
    </w:p>
    <w:p w:rsidR="00646769" w:rsidRDefault="00646769">
      <w:pPr>
        <w:ind w:firstLineChars="0" w:firstLine="0"/>
      </w:pPr>
    </w:p>
    <w:p w:rsidR="00646769" w:rsidRDefault="00646769">
      <w:pPr>
        <w:ind w:firstLineChars="0" w:firstLine="0"/>
      </w:pPr>
    </w:p>
    <w:p w:rsidR="00646769" w:rsidRDefault="00646769">
      <w:pPr>
        <w:ind w:firstLineChars="0" w:firstLine="0"/>
      </w:pPr>
    </w:p>
    <w:p w:rsidR="00646769" w:rsidRDefault="00B16BCF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建设工程网上招投标运行平台</w:t>
      </w:r>
    </w:p>
    <w:p w:rsidR="00646769" w:rsidRDefault="00B16BCF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诚信库申报操作手册</w:t>
      </w:r>
    </w:p>
    <w:p w:rsidR="00646769" w:rsidRDefault="00646769">
      <w:pPr>
        <w:pStyle w:val="IndentNormal"/>
        <w:ind w:firstLine="360"/>
      </w:pPr>
    </w:p>
    <w:p w:rsidR="00646769" w:rsidRDefault="00646769">
      <w:pPr>
        <w:pStyle w:val="IndentNormal"/>
        <w:ind w:firstLine="360"/>
      </w:pPr>
    </w:p>
    <w:p w:rsidR="00646769" w:rsidRDefault="00646769">
      <w:pPr>
        <w:pStyle w:val="IndentNormal"/>
        <w:ind w:firstLine="360"/>
      </w:pPr>
    </w:p>
    <w:p w:rsidR="00646769" w:rsidRDefault="00646769">
      <w:pPr>
        <w:pStyle w:val="IndentNormal"/>
        <w:ind w:firstLine="360"/>
      </w:pPr>
    </w:p>
    <w:p w:rsidR="00646769" w:rsidRDefault="00646769">
      <w:pPr>
        <w:pStyle w:val="IndentNormal"/>
        <w:ind w:firstLine="360"/>
      </w:pPr>
    </w:p>
    <w:p w:rsidR="00646769" w:rsidRDefault="00646769">
      <w:pPr>
        <w:pStyle w:val="IndentNormal"/>
        <w:ind w:firstLine="360"/>
      </w:pPr>
    </w:p>
    <w:p w:rsidR="00646769" w:rsidRDefault="00646769">
      <w:pPr>
        <w:pStyle w:val="IndentNormal"/>
        <w:ind w:firstLine="360"/>
      </w:pPr>
    </w:p>
    <w:p w:rsidR="00646769" w:rsidRDefault="00646769">
      <w:pPr>
        <w:pStyle w:val="IndentNormal"/>
        <w:ind w:firstLineChars="0" w:firstLine="0"/>
      </w:pPr>
    </w:p>
    <w:p w:rsidR="00646769" w:rsidRDefault="00B16BCF">
      <w:pPr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lastRenderedPageBreak/>
        <w:t>目录</w:t>
      </w:r>
    </w:p>
    <w:p w:rsidR="00794CEB" w:rsidRDefault="009557C9" w:rsidP="005744FD">
      <w:pPr>
        <w:pStyle w:val="10"/>
        <w:tabs>
          <w:tab w:val="left" w:pos="63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 w:rsidRPr="009557C9">
        <w:rPr>
          <w:rFonts w:ascii="Calibri" w:hAnsi="Calibri"/>
        </w:rPr>
        <w:fldChar w:fldCharType="begin"/>
      </w:r>
      <w:r w:rsidR="00B16BCF">
        <w:rPr>
          <w:rFonts w:ascii="Calibri" w:hAnsi="Calibri"/>
        </w:rPr>
        <w:instrText xml:space="preserve"> TOC \o "4-5" \h \z \t "</w:instrText>
      </w:r>
      <w:r w:rsidR="00B16BCF">
        <w:rPr>
          <w:rFonts w:ascii="Calibri" w:hAnsi="Calibri"/>
        </w:rPr>
        <w:instrText>标题</w:instrText>
      </w:r>
      <w:r w:rsidR="00B16BCF">
        <w:rPr>
          <w:rFonts w:ascii="Calibri" w:hAnsi="Calibri"/>
        </w:rPr>
        <w:instrText xml:space="preserve"> 1,1,</w:instrText>
      </w:r>
      <w:r w:rsidR="00B16BCF">
        <w:rPr>
          <w:rFonts w:ascii="Calibri" w:hAnsi="Calibri"/>
        </w:rPr>
        <w:instrText>标题</w:instrText>
      </w:r>
      <w:r w:rsidR="00B16BCF">
        <w:rPr>
          <w:rFonts w:ascii="Calibri" w:hAnsi="Calibri"/>
        </w:rPr>
        <w:instrText xml:space="preserve"> 2,2,</w:instrText>
      </w:r>
      <w:r w:rsidR="00B16BCF">
        <w:rPr>
          <w:rFonts w:ascii="Calibri" w:hAnsi="Calibri"/>
        </w:rPr>
        <w:instrText>标题</w:instrText>
      </w:r>
      <w:r w:rsidR="00B16BCF">
        <w:rPr>
          <w:rFonts w:ascii="Calibri" w:hAnsi="Calibri"/>
        </w:rPr>
        <w:instrText xml:space="preserve"> 3,3" </w:instrText>
      </w:r>
      <w:r w:rsidRPr="009557C9">
        <w:rPr>
          <w:rFonts w:ascii="Calibri" w:hAnsi="Calibri"/>
        </w:rPr>
        <w:fldChar w:fldCharType="separate"/>
      </w:r>
      <w:hyperlink w:anchor="_Toc405561944" w:history="1">
        <w:r w:rsidR="00794CEB" w:rsidRPr="001F2100">
          <w:rPr>
            <w:rStyle w:val="af5"/>
            <w:rFonts w:hint="eastAsia"/>
            <w:noProof/>
          </w:rPr>
          <w:t>一、</w:t>
        </w:r>
        <w:r w:rsidR="00794CEB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系统前期准备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1945" w:history="1">
        <w:r w:rsidR="00794CEB" w:rsidRPr="001F2100">
          <w:rPr>
            <w:rStyle w:val="af5"/>
            <w:rFonts w:hint="eastAsia"/>
            <w:noProof/>
          </w:rPr>
          <w:t>1.1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驱动安装说明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46" w:history="1">
        <w:r w:rsidR="00794CEB" w:rsidRPr="001F2100">
          <w:rPr>
            <w:rStyle w:val="af5"/>
            <w:rFonts w:hint="eastAsia"/>
            <w:noProof/>
          </w:rPr>
          <w:t>1.1.1</w:t>
        </w:r>
        <w:r w:rsidR="00794CEB" w:rsidRPr="001F2100">
          <w:rPr>
            <w:rStyle w:val="af5"/>
            <w:rFonts w:hint="eastAsia"/>
            <w:noProof/>
          </w:rPr>
          <w:t>、安装驱动程序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47" w:history="1">
        <w:r w:rsidR="00794CEB" w:rsidRPr="001F2100">
          <w:rPr>
            <w:rStyle w:val="af5"/>
            <w:rFonts w:hint="eastAsia"/>
            <w:noProof/>
          </w:rPr>
          <w:t>1.2.1</w:t>
        </w:r>
        <w:r w:rsidR="00794CEB" w:rsidRPr="001F2100">
          <w:rPr>
            <w:rStyle w:val="af5"/>
            <w:rFonts w:hint="eastAsia"/>
            <w:noProof/>
          </w:rPr>
          <w:t>、安装</w:t>
        </w:r>
        <w:r w:rsidR="00794CEB" w:rsidRPr="001F2100">
          <w:rPr>
            <w:rStyle w:val="af5"/>
            <w:noProof/>
          </w:rPr>
          <w:t>IC</w:t>
        </w:r>
        <w:r w:rsidR="00794CEB" w:rsidRPr="001F2100">
          <w:rPr>
            <w:rStyle w:val="af5"/>
            <w:rFonts w:hint="eastAsia"/>
            <w:noProof/>
          </w:rPr>
          <w:t>卡读卡驱动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1948" w:history="1">
        <w:r w:rsidR="00794CEB" w:rsidRPr="001F2100">
          <w:rPr>
            <w:rStyle w:val="af5"/>
            <w:rFonts w:hint="eastAsia"/>
            <w:noProof/>
          </w:rPr>
          <w:t>1.2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证书工具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49" w:history="1">
        <w:r w:rsidR="00794CEB" w:rsidRPr="001F2100">
          <w:rPr>
            <w:rStyle w:val="af5"/>
            <w:rFonts w:hint="eastAsia"/>
            <w:noProof/>
          </w:rPr>
          <w:t>1.2.1</w:t>
        </w:r>
        <w:r w:rsidR="00794CEB" w:rsidRPr="001F2100">
          <w:rPr>
            <w:rStyle w:val="af5"/>
            <w:rFonts w:hint="eastAsia"/>
            <w:noProof/>
          </w:rPr>
          <w:t>、修改口令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1950" w:history="1">
        <w:r w:rsidR="00794CEB" w:rsidRPr="001F2100">
          <w:rPr>
            <w:rStyle w:val="af5"/>
            <w:rFonts w:hint="eastAsia"/>
            <w:noProof/>
          </w:rPr>
          <w:t>1.3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检测工具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51" w:history="1">
        <w:r w:rsidR="00794CEB" w:rsidRPr="001F2100">
          <w:rPr>
            <w:rStyle w:val="af5"/>
            <w:rFonts w:hint="eastAsia"/>
            <w:noProof/>
          </w:rPr>
          <w:t>1.3.1</w:t>
        </w:r>
        <w:r w:rsidR="00794CEB" w:rsidRPr="001F2100">
          <w:rPr>
            <w:rStyle w:val="af5"/>
            <w:rFonts w:hint="eastAsia"/>
            <w:noProof/>
          </w:rPr>
          <w:t>、启动检测工具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52" w:history="1">
        <w:r w:rsidR="00794CEB" w:rsidRPr="001F2100">
          <w:rPr>
            <w:rStyle w:val="af5"/>
            <w:rFonts w:hint="eastAsia"/>
            <w:noProof/>
          </w:rPr>
          <w:t>1.3.2</w:t>
        </w:r>
        <w:r w:rsidR="00794CEB" w:rsidRPr="001F2100">
          <w:rPr>
            <w:rStyle w:val="af5"/>
            <w:rFonts w:hint="eastAsia"/>
            <w:noProof/>
          </w:rPr>
          <w:t>、系统检测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53" w:history="1">
        <w:r w:rsidR="00794CEB" w:rsidRPr="001F2100">
          <w:rPr>
            <w:rStyle w:val="af5"/>
            <w:rFonts w:hint="eastAsia"/>
            <w:noProof/>
          </w:rPr>
          <w:t>1.3.3</w:t>
        </w:r>
        <w:r w:rsidR="00794CEB" w:rsidRPr="001F2100">
          <w:rPr>
            <w:rStyle w:val="af5"/>
            <w:rFonts w:hint="eastAsia"/>
            <w:noProof/>
          </w:rPr>
          <w:t>、控件检测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54" w:history="1">
        <w:r w:rsidR="00794CEB" w:rsidRPr="001F2100">
          <w:rPr>
            <w:rStyle w:val="af5"/>
            <w:rFonts w:hint="eastAsia"/>
            <w:noProof/>
          </w:rPr>
          <w:t>1.3.4</w:t>
        </w:r>
        <w:r w:rsidR="00794CEB" w:rsidRPr="001F2100">
          <w:rPr>
            <w:rStyle w:val="af5"/>
            <w:rFonts w:hint="eastAsia"/>
            <w:noProof/>
          </w:rPr>
          <w:t>、证书检测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55" w:history="1">
        <w:r w:rsidR="00794CEB" w:rsidRPr="001F2100">
          <w:rPr>
            <w:rStyle w:val="af5"/>
            <w:rFonts w:hint="eastAsia"/>
            <w:noProof/>
          </w:rPr>
          <w:t>1.3.5</w:t>
        </w:r>
        <w:r w:rsidR="00794CEB" w:rsidRPr="001F2100">
          <w:rPr>
            <w:rStyle w:val="af5"/>
            <w:rFonts w:hint="eastAsia"/>
            <w:noProof/>
          </w:rPr>
          <w:t>、签章检测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1956" w:history="1">
        <w:r w:rsidR="00794CEB" w:rsidRPr="001F2100">
          <w:rPr>
            <w:rStyle w:val="af5"/>
            <w:rFonts w:hint="eastAsia"/>
            <w:noProof/>
          </w:rPr>
          <w:t>1.4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浏览器配置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57" w:history="1">
        <w:r w:rsidR="00794CEB" w:rsidRPr="001F2100">
          <w:rPr>
            <w:rStyle w:val="af5"/>
            <w:rFonts w:hint="eastAsia"/>
            <w:noProof/>
          </w:rPr>
          <w:t>1.4.1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 w:rsidRPr="001F2100">
          <w:rPr>
            <w:rStyle w:val="af5"/>
            <w:noProof/>
          </w:rPr>
          <w:t>Internet</w:t>
        </w:r>
        <w:r w:rsidR="00794CEB" w:rsidRPr="001F2100">
          <w:rPr>
            <w:rStyle w:val="af5"/>
            <w:rFonts w:hint="eastAsia"/>
            <w:noProof/>
          </w:rPr>
          <w:t>选项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58" w:history="1">
        <w:r w:rsidR="00794CEB" w:rsidRPr="001F2100">
          <w:rPr>
            <w:rStyle w:val="af5"/>
            <w:rFonts w:hint="eastAsia"/>
            <w:noProof/>
          </w:rPr>
          <w:t>1.4.2</w:t>
        </w:r>
        <w:r w:rsidR="00794CEB" w:rsidRPr="001F2100">
          <w:rPr>
            <w:rStyle w:val="af5"/>
            <w:rFonts w:hint="eastAsia"/>
            <w:noProof/>
          </w:rPr>
          <w:t>、关闭拦截工具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10"/>
        <w:tabs>
          <w:tab w:val="left" w:pos="63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05561959" w:history="1">
        <w:r w:rsidR="00794CEB" w:rsidRPr="001F2100">
          <w:rPr>
            <w:rStyle w:val="af5"/>
            <w:rFonts w:hint="eastAsia"/>
            <w:noProof/>
          </w:rPr>
          <w:t>二、</w:t>
        </w:r>
        <w:r w:rsidR="00794CEB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概述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1960" w:history="1">
        <w:r w:rsidR="00794CEB" w:rsidRPr="001F2100">
          <w:rPr>
            <w:rStyle w:val="af5"/>
            <w:rFonts w:hint="eastAsia"/>
            <w:noProof/>
          </w:rPr>
          <w:t>2.1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网上招投标主体类型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1961" w:history="1">
        <w:r w:rsidR="00794CEB" w:rsidRPr="001F2100">
          <w:rPr>
            <w:rStyle w:val="af5"/>
            <w:rFonts w:hint="eastAsia"/>
            <w:noProof/>
          </w:rPr>
          <w:t>2.2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注册账号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1962" w:history="1">
        <w:r w:rsidR="00794CEB" w:rsidRPr="001F2100">
          <w:rPr>
            <w:rStyle w:val="af5"/>
            <w:rFonts w:hint="eastAsia"/>
            <w:noProof/>
          </w:rPr>
          <w:t>2.3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验证状态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1963" w:history="1">
        <w:r w:rsidR="00794CEB" w:rsidRPr="001F2100">
          <w:rPr>
            <w:rStyle w:val="af5"/>
            <w:rFonts w:hint="eastAsia"/>
            <w:noProof/>
          </w:rPr>
          <w:t>2.4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扫描件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10"/>
        <w:tabs>
          <w:tab w:val="left" w:pos="63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05561964" w:history="1">
        <w:r w:rsidR="00794CEB" w:rsidRPr="001F2100">
          <w:rPr>
            <w:rStyle w:val="af5"/>
            <w:rFonts w:hint="eastAsia"/>
            <w:noProof/>
          </w:rPr>
          <w:t>三、</w:t>
        </w:r>
        <w:r w:rsidR="00794CEB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主体信息管理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1965" w:history="1">
        <w:r w:rsidR="00794CEB" w:rsidRPr="001F2100">
          <w:rPr>
            <w:rStyle w:val="af5"/>
            <w:rFonts w:hint="eastAsia"/>
            <w:noProof/>
          </w:rPr>
          <w:t>3.1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施工单位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66" w:history="1">
        <w:r w:rsidR="00794CEB" w:rsidRPr="001F2100">
          <w:rPr>
            <w:rStyle w:val="af5"/>
            <w:rFonts w:hint="eastAsia"/>
            <w:noProof/>
          </w:rPr>
          <w:t>3.1.1</w:t>
        </w:r>
        <w:r w:rsidR="00794CEB" w:rsidRPr="001F2100">
          <w:rPr>
            <w:rStyle w:val="af5"/>
            <w:rFonts w:hint="eastAsia"/>
            <w:noProof/>
          </w:rPr>
          <w:t>、基本信息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67" w:history="1">
        <w:r w:rsidR="00794CEB" w:rsidRPr="001F2100">
          <w:rPr>
            <w:rStyle w:val="af5"/>
            <w:rFonts w:hint="eastAsia"/>
            <w:noProof/>
          </w:rPr>
          <w:t>3.1.2</w:t>
        </w:r>
        <w:r w:rsidR="00794CEB" w:rsidRPr="001F2100">
          <w:rPr>
            <w:rStyle w:val="af5"/>
            <w:rFonts w:hint="eastAsia"/>
            <w:noProof/>
          </w:rPr>
          <w:t>、施工资质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68" w:history="1">
        <w:r w:rsidR="00794CEB" w:rsidRPr="001F2100">
          <w:rPr>
            <w:rStyle w:val="af5"/>
            <w:rFonts w:hint="eastAsia"/>
            <w:noProof/>
          </w:rPr>
          <w:t>3.1.3</w:t>
        </w:r>
        <w:r w:rsidR="00794CEB" w:rsidRPr="001F2100">
          <w:rPr>
            <w:rStyle w:val="af5"/>
            <w:rFonts w:hint="eastAsia"/>
            <w:noProof/>
          </w:rPr>
          <w:t>、项目经理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69" w:history="1">
        <w:r w:rsidR="00794CEB" w:rsidRPr="001F2100">
          <w:rPr>
            <w:rStyle w:val="af5"/>
            <w:rFonts w:hint="eastAsia"/>
            <w:noProof/>
          </w:rPr>
          <w:t>3.1.4</w:t>
        </w:r>
        <w:r w:rsidR="00794CEB" w:rsidRPr="001F2100">
          <w:rPr>
            <w:rStyle w:val="af5"/>
            <w:rFonts w:hint="eastAsia"/>
            <w:noProof/>
          </w:rPr>
          <w:t>、生产安全考核证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70" w:history="1">
        <w:r w:rsidR="00794CEB" w:rsidRPr="001F2100">
          <w:rPr>
            <w:rStyle w:val="af5"/>
            <w:rFonts w:hint="eastAsia"/>
            <w:noProof/>
          </w:rPr>
          <w:t>3.1.5</w:t>
        </w:r>
        <w:r w:rsidR="00794CEB" w:rsidRPr="001F2100">
          <w:rPr>
            <w:rStyle w:val="af5"/>
            <w:rFonts w:hint="eastAsia"/>
            <w:noProof/>
          </w:rPr>
          <w:t>、项目管理人员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71" w:history="1">
        <w:r w:rsidR="00794CEB" w:rsidRPr="001F2100">
          <w:rPr>
            <w:rStyle w:val="af5"/>
            <w:rFonts w:hint="eastAsia"/>
            <w:noProof/>
          </w:rPr>
          <w:t>3.1.6</w:t>
        </w:r>
        <w:r w:rsidR="00794CEB" w:rsidRPr="001F2100">
          <w:rPr>
            <w:rStyle w:val="af5"/>
            <w:rFonts w:hint="eastAsia"/>
            <w:noProof/>
          </w:rPr>
          <w:t>、企业业绩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72" w:history="1">
        <w:r w:rsidR="00794CEB" w:rsidRPr="001F2100">
          <w:rPr>
            <w:rStyle w:val="af5"/>
            <w:rFonts w:hint="eastAsia"/>
            <w:noProof/>
          </w:rPr>
          <w:t>3.1.7</w:t>
        </w:r>
        <w:r w:rsidR="00794CEB" w:rsidRPr="001F2100">
          <w:rPr>
            <w:rStyle w:val="af5"/>
            <w:rFonts w:hint="eastAsia"/>
            <w:noProof/>
          </w:rPr>
          <w:t>、企业获奖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73" w:history="1">
        <w:r w:rsidR="00794CEB" w:rsidRPr="001F2100">
          <w:rPr>
            <w:rStyle w:val="af5"/>
            <w:rFonts w:hint="eastAsia"/>
            <w:noProof/>
          </w:rPr>
          <w:t>3.1.8</w:t>
        </w:r>
        <w:r w:rsidR="00794CEB" w:rsidRPr="001F2100">
          <w:rPr>
            <w:rStyle w:val="af5"/>
            <w:rFonts w:hint="eastAsia"/>
            <w:noProof/>
          </w:rPr>
          <w:t>、企业各类证书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74" w:history="1">
        <w:r w:rsidR="00794CEB" w:rsidRPr="001F2100">
          <w:rPr>
            <w:rStyle w:val="af5"/>
            <w:rFonts w:hint="eastAsia"/>
            <w:noProof/>
          </w:rPr>
          <w:t>3.1.9</w:t>
        </w:r>
        <w:r w:rsidR="00794CEB" w:rsidRPr="001F2100">
          <w:rPr>
            <w:rStyle w:val="af5"/>
            <w:rFonts w:hint="eastAsia"/>
            <w:noProof/>
          </w:rPr>
          <w:t>、企业财务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75" w:history="1">
        <w:r w:rsidR="00794CEB" w:rsidRPr="001F2100">
          <w:rPr>
            <w:rStyle w:val="af5"/>
            <w:rFonts w:hint="eastAsia"/>
            <w:noProof/>
          </w:rPr>
          <w:t>3.1.10</w:t>
        </w:r>
        <w:r w:rsidR="00794CEB" w:rsidRPr="001F2100">
          <w:rPr>
            <w:rStyle w:val="af5"/>
            <w:rFonts w:hint="eastAsia"/>
            <w:noProof/>
          </w:rPr>
          <w:t>、信息披露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76" w:history="1">
        <w:r w:rsidR="00794CEB" w:rsidRPr="001F2100">
          <w:rPr>
            <w:rStyle w:val="af5"/>
            <w:rFonts w:hint="eastAsia"/>
            <w:noProof/>
          </w:rPr>
          <w:t>3.1.11</w:t>
        </w:r>
        <w:r w:rsidR="00794CEB" w:rsidRPr="001F2100">
          <w:rPr>
            <w:rStyle w:val="af5"/>
            <w:rFonts w:hint="eastAsia"/>
            <w:noProof/>
          </w:rPr>
          <w:t>、信用评价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77" w:history="1">
        <w:r w:rsidR="00794CEB" w:rsidRPr="001F2100">
          <w:rPr>
            <w:rStyle w:val="af5"/>
            <w:rFonts w:hint="eastAsia"/>
            <w:noProof/>
          </w:rPr>
          <w:t>3.1.12</w:t>
        </w:r>
        <w:r w:rsidR="00794CEB" w:rsidRPr="001F2100">
          <w:rPr>
            <w:rStyle w:val="af5"/>
            <w:rFonts w:hint="eastAsia"/>
            <w:noProof/>
          </w:rPr>
          <w:t>、主体奖惩记录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78" w:history="1">
        <w:r w:rsidR="00794CEB" w:rsidRPr="001F2100">
          <w:rPr>
            <w:rStyle w:val="af5"/>
            <w:rFonts w:hint="eastAsia"/>
            <w:noProof/>
          </w:rPr>
          <w:t>3.1.13</w:t>
        </w:r>
        <w:r w:rsidR="00794CEB" w:rsidRPr="001F2100">
          <w:rPr>
            <w:rStyle w:val="af5"/>
            <w:rFonts w:hint="eastAsia"/>
            <w:noProof/>
          </w:rPr>
          <w:t>、人员奖惩记录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79" w:history="1">
        <w:r w:rsidR="00794CEB" w:rsidRPr="001F2100">
          <w:rPr>
            <w:rStyle w:val="af5"/>
            <w:rFonts w:hint="eastAsia"/>
            <w:noProof/>
          </w:rPr>
          <w:t>3.1.14</w:t>
        </w:r>
        <w:r w:rsidR="00794CEB" w:rsidRPr="001F2100">
          <w:rPr>
            <w:rStyle w:val="af5"/>
            <w:rFonts w:hint="eastAsia"/>
            <w:noProof/>
          </w:rPr>
          <w:t>、投标所需材料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80" w:history="1">
        <w:r w:rsidR="00794CEB" w:rsidRPr="001F2100">
          <w:rPr>
            <w:rStyle w:val="af5"/>
            <w:rFonts w:hint="eastAsia"/>
            <w:noProof/>
          </w:rPr>
          <w:t>3.1.15</w:t>
        </w:r>
        <w:r w:rsidR="00794CEB" w:rsidRPr="001F2100">
          <w:rPr>
            <w:rStyle w:val="af5"/>
            <w:rFonts w:hint="eastAsia"/>
            <w:noProof/>
          </w:rPr>
          <w:t>、未验证的修改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81" w:history="1">
        <w:r w:rsidR="00794CEB" w:rsidRPr="001F2100">
          <w:rPr>
            <w:rStyle w:val="af5"/>
            <w:rFonts w:hint="eastAsia"/>
            <w:noProof/>
          </w:rPr>
          <w:t>3.1.16</w:t>
        </w:r>
        <w:r w:rsidR="00794CEB" w:rsidRPr="001F2100">
          <w:rPr>
            <w:rStyle w:val="af5"/>
            <w:rFonts w:hint="eastAsia"/>
            <w:noProof/>
          </w:rPr>
          <w:t>、变更历史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82" w:history="1">
        <w:r w:rsidR="00794CEB" w:rsidRPr="001F2100">
          <w:rPr>
            <w:rStyle w:val="af5"/>
            <w:rFonts w:hint="eastAsia"/>
            <w:noProof/>
          </w:rPr>
          <w:t>3.1.17</w:t>
        </w:r>
        <w:r w:rsidR="00794CEB" w:rsidRPr="001F2100">
          <w:rPr>
            <w:rStyle w:val="af5"/>
            <w:rFonts w:hint="eastAsia"/>
            <w:noProof/>
          </w:rPr>
          <w:t>、履约记录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1983" w:history="1">
        <w:r w:rsidR="00794CEB" w:rsidRPr="001F2100">
          <w:rPr>
            <w:rStyle w:val="af5"/>
            <w:rFonts w:hint="eastAsia"/>
            <w:noProof/>
          </w:rPr>
          <w:t>3.2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招标代理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84" w:history="1">
        <w:r w:rsidR="00794CEB" w:rsidRPr="001F2100">
          <w:rPr>
            <w:rStyle w:val="af5"/>
            <w:rFonts w:hint="eastAsia"/>
            <w:noProof/>
          </w:rPr>
          <w:t>3.2.1</w:t>
        </w:r>
        <w:r w:rsidR="00794CEB" w:rsidRPr="001F2100">
          <w:rPr>
            <w:rStyle w:val="af5"/>
            <w:rFonts w:hint="eastAsia"/>
            <w:noProof/>
          </w:rPr>
          <w:t>、基本信息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85" w:history="1">
        <w:r w:rsidR="00794CEB" w:rsidRPr="001F2100">
          <w:rPr>
            <w:rStyle w:val="af5"/>
            <w:rFonts w:hint="eastAsia"/>
            <w:noProof/>
          </w:rPr>
          <w:t>3.2.2</w:t>
        </w:r>
        <w:r w:rsidR="00794CEB" w:rsidRPr="001F2100">
          <w:rPr>
            <w:rStyle w:val="af5"/>
            <w:rFonts w:hint="eastAsia"/>
            <w:noProof/>
          </w:rPr>
          <w:t>、从业人员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86" w:history="1">
        <w:r w:rsidR="00794CEB" w:rsidRPr="001F2100">
          <w:rPr>
            <w:rStyle w:val="af5"/>
            <w:rFonts w:hint="eastAsia"/>
            <w:noProof/>
          </w:rPr>
          <w:t>3.2.3</w:t>
        </w:r>
        <w:r w:rsidR="00794CEB" w:rsidRPr="001F2100">
          <w:rPr>
            <w:rStyle w:val="af5"/>
            <w:rFonts w:hint="eastAsia"/>
            <w:noProof/>
          </w:rPr>
          <w:t>、代理业绩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87" w:history="1">
        <w:r w:rsidR="00794CEB" w:rsidRPr="001F2100">
          <w:rPr>
            <w:rStyle w:val="af5"/>
            <w:rFonts w:hint="eastAsia"/>
            <w:noProof/>
          </w:rPr>
          <w:t>3.2.4</w:t>
        </w:r>
        <w:r w:rsidR="00794CEB" w:rsidRPr="001F2100">
          <w:rPr>
            <w:rStyle w:val="af5"/>
            <w:rFonts w:hint="eastAsia"/>
            <w:noProof/>
          </w:rPr>
          <w:t>、企业获奖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88" w:history="1">
        <w:r w:rsidR="00794CEB" w:rsidRPr="001F2100">
          <w:rPr>
            <w:rStyle w:val="af5"/>
            <w:rFonts w:hint="eastAsia"/>
            <w:noProof/>
          </w:rPr>
          <w:t>3.2.5</w:t>
        </w:r>
        <w:r w:rsidR="00794CEB" w:rsidRPr="001F2100">
          <w:rPr>
            <w:rStyle w:val="af5"/>
            <w:rFonts w:hint="eastAsia"/>
            <w:noProof/>
          </w:rPr>
          <w:t>、企业财务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89" w:history="1">
        <w:r w:rsidR="00794CEB" w:rsidRPr="001F2100">
          <w:rPr>
            <w:rStyle w:val="af5"/>
            <w:rFonts w:hint="eastAsia"/>
            <w:noProof/>
          </w:rPr>
          <w:t>3.2.6</w:t>
        </w:r>
        <w:r w:rsidR="00794CEB" w:rsidRPr="001F2100">
          <w:rPr>
            <w:rStyle w:val="af5"/>
            <w:rFonts w:hint="eastAsia"/>
            <w:noProof/>
          </w:rPr>
          <w:t>、信息披露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90" w:history="1">
        <w:r w:rsidR="00794CEB" w:rsidRPr="001F2100">
          <w:rPr>
            <w:rStyle w:val="af5"/>
            <w:rFonts w:hint="eastAsia"/>
            <w:noProof/>
          </w:rPr>
          <w:t>3.2.7</w:t>
        </w:r>
        <w:r w:rsidR="00794CEB" w:rsidRPr="001F2100">
          <w:rPr>
            <w:rStyle w:val="af5"/>
            <w:rFonts w:hint="eastAsia"/>
            <w:noProof/>
          </w:rPr>
          <w:t>、信用评价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91" w:history="1">
        <w:r w:rsidR="00794CEB" w:rsidRPr="001F2100">
          <w:rPr>
            <w:rStyle w:val="af5"/>
            <w:rFonts w:hint="eastAsia"/>
            <w:noProof/>
          </w:rPr>
          <w:t>3.2.8</w:t>
        </w:r>
        <w:r w:rsidR="00794CEB" w:rsidRPr="001F2100">
          <w:rPr>
            <w:rStyle w:val="af5"/>
            <w:rFonts w:hint="eastAsia"/>
            <w:noProof/>
          </w:rPr>
          <w:t>、主体奖惩记录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92" w:history="1">
        <w:r w:rsidR="00794CEB" w:rsidRPr="001F2100">
          <w:rPr>
            <w:rStyle w:val="af5"/>
            <w:rFonts w:hint="eastAsia"/>
            <w:noProof/>
          </w:rPr>
          <w:t>3.2.9</w:t>
        </w:r>
        <w:r w:rsidR="00794CEB" w:rsidRPr="001F2100">
          <w:rPr>
            <w:rStyle w:val="af5"/>
            <w:rFonts w:hint="eastAsia"/>
            <w:noProof/>
          </w:rPr>
          <w:t>、人员奖惩记录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93" w:history="1">
        <w:r w:rsidR="00794CEB" w:rsidRPr="001F2100">
          <w:rPr>
            <w:rStyle w:val="af5"/>
            <w:rFonts w:hint="eastAsia"/>
            <w:noProof/>
          </w:rPr>
          <w:t>3.2.10</w:t>
        </w:r>
        <w:r w:rsidR="00794CEB" w:rsidRPr="001F2100">
          <w:rPr>
            <w:rStyle w:val="af5"/>
            <w:rFonts w:hint="eastAsia"/>
            <w:noProof/>
          </w:rPr>
          <w:t>、履约记录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94" w:history="1">
        <w:r w:rsidR="00794CEB" w:rsidRPr="001F2100">
          <w:rPr>
            <w:rStyle w:val="af5"/>
            <w:rFonts w:hint="eastAsia"/>
            <w:noProof/>
          </w:rPr>
          <w:t>3.2.11</w:t>
        </w:r>
        <w:r w:rsidR="00794CEB" w:rsidRPr="001F2100">
          <w:rPr>
            <w:rStyle w:val="af5"/>
            <w:rFonts w:hint="eastAsia"/>
            <w:noProof/>
          </w:rPr>
          <w:t>、投标用材料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95" w:history="1">
        <w:r w:rsidR="00794CEB" w:rsidRPr="001F2100">
          <w:rPr>
            <w:rStyle w:val="af5"/>
            <w:rFonts w:hint="eastAsia"/>
            <w:noProof/>
          </w:rPr>
          <w:t>3.2.12</w:t>
        </w:r>
        <w:r w:rsidR="00794CEB" w:rsidRPr="001F2100">
          <w:rPr>
            <w:rStyle w:val="af5"/>
            <w:rFonts w:hint="eastAsia"/>
            <w:noProof/>
          </w:rPr>
          <w:t>、未验证的修改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96" w:history="1">
        <w:r w:rsidR="00794CEB" w:rsidRPr="001F2100">
          <w:rPr>
            <w:rStyle w:val="af5"/>
            <w:rFonts w:hint="eastAsia"/>
            <w:noProof/>
          </w:rPr>
          <w:t>3.2.13</w:t>
        </w:r>
        <w:r w:rsidR="00794CEB" w:rsidRPr="001F2100">
          <w:rPr>
            <w:rStyle w:val="af5"/>
            <w:rFonts w:hint="eastAsia"/>
            <w:noProof/>
          </w:rPr>
          <w:t>、变更历史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1997" w:history="1">
        <w:r w:rsidR="00794CEB" w:rsidRPr="001F2100">
          <w:rPr>
            <w:rStyle w:val="af5"/>
            <w:rFonts w:hint="eastAsia"/>
            <w:noProof/>
          </w:rPr>
          <w:t>3.3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招标人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98" w:history="1">
        <w:r w:rsidR="00794CEB" w:rsidRPr="001F2100">
          <w:rPr>
            <w:rStyle w:val="af5"/>
            <w:rFonts w:hint="eastAsia"/>
            <w:noProof/>
          </w:rPr>
          <w:t>3.3.1</w:t>
        </w:r>
        <w:r w:rsidR="00794CEB" w:rsidRPr="001F2100">
          <w:rPr>
            <w:rStyle w:val="af5"/>
            <w:rFonts w:hint="eastAsia"/>
            <w:noProof/>
          </w:rPr>
          <w:t>、基本信息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1999" w:history="1">
        <w:r w:rsidR="00794CEB" w:rsidRPr="001F2100">
          <w:rPr>
            <w:rStyle w:val="af5"/>
            <w:rFonts w:hint="eastAsia"/>
            <w:noProof/>
          </w:rPr>
          <w:t>3.3.2</w:t>
        </w:r>
        <w:r w:rsidR="00794CEB" w:rsidRPr="001F2100">
          <w:rPr>
            <w:rStyle w:val="af5"/>
            <w:rFonts w:hint="eastAsia"/>
            <w:noProof/>
          </w:rPr>
          <w:t>、招标人业绩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_Toc405561999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00" w:history="1">
        <w:r w:rsidR="00794CEB" w:rsidRPr="001F2100">
          <w:rPr>
            <w:rStyle w:val="af5"/>
            <w:rFonts w:hint="eastAsia"/>
            <w:noProof/>
          </w:rPr>
          <w:t>3.3.3</w:t>
        </w:r>
        <w:r w:rsidR="00794CEB" w:rsidRPr="001F2100">
          <w:rPr>
            <w:rStyle w:val="af5"/>
            <w:rFonts w:hint="eastAsia"/>
            <w:noProof/>
          </w:rPr>
          <w:t>、企业获奖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01" w:history="1">
        <w:r w:rsidR="00794CEB" w:rsidRPr="001F2100">
          <w:rPr>
            <w:rStyle w:val="af5"/>
            <w:rFonts w:hint="eastAsia"/>
            <w:noProof/>
          </w:rPr>
          <w:t>3.3.4</w:t>
        </w:r>
        <w:r w:rsidR="00794CEB" w:rsidRPr="001F2100">
          <w:rPr>
            <w:rStyle w:val="af5"/>
            <w:rFonts w:hint="eastAsia"/>
            <w:noProof/>
          </w:rPr>
          <w:t>、信息披露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02" w:history="1">
        <w:r w:rsidR="00794CEB" w:rsidRPr="001F2100">
          <w:rPr>
            <w:rStyle w:val="af5"/>
            <w:rFonts w:hint="eastAsia"/>
            <w:noProof/>
          </w:rPr>
          <w:t>3.3.5</w:t>
        </w:r>
        <w:r w:rsidR="00794CEB" w:rsidRPr="001F2100">
          <w:rPr>
            <w:rStyle w:val="af5"/>
            <w:rFonts w:hint="eastAsia"/>
            <w:noProof/>
          </w:rPr>
          <w:t>、信用评价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03" w:history="1">
        <w:r w:rsidR="00794CEB" w:rsidRPr="001F2100">
          <w:rPr>
            <w:rStyle w:val="af5"/>
            <w:rFonts w:hint="eastAsia"/>
            <w:noProof/>
          </w:rPr>
          <w:t>3.3.6</w:t>
        </w:r>
        <w:r w:rsidR="00794CEB" w:rsidRPr="001F2100">
          <w:rPr>
            <w:rStyle w:val="af5"/>
            <w:rFonts w:hint="eastAsia"/>
            <w:noProof/>
          </w:rPr>
          <w:t>、主体奖惩记录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04" w:history="1">
        <w:r w:rsidR="00794CEB" w:rsidRPr="001F2100">
          <w:rPr>
            <w:rStyle w:val="af5"/>
            <w:rFonts w:hint="eastAsia"/>
            <w:noProof/>
          </w:rPr>
          <w:t>3.3.7</w:t>
        </w:r>
        <w:r w:rsidR="00794CEB" w:rsidRPr="001F2100">
          <w:rPr>
            <w:rStyle w:val="af5"/>
            <w:rFonts w:hint="eastAsia"/>
            <w:noProof/>
          </w:rPr>
          <w:t>、未验证的修改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05" w:history="1">
        <w:r w:rsidR="00794CEB" w:rsidRPr="001F2100">
          <w:rPr>
            <w:rStyle w:val="af5"/>
            <w:rFonts w:hint="eastAsia"/>
            <w:noProof/>
          </w:rPr>
          <w:t>3.3.8</w:t>
        </w:r>
        <w:r w:rsidR="00794CEB" w:rsidRPr="001F2100">
          <w:rPr>
            <w:rStyle w:val="af5"/>
            <w:rFonts w:hint="eastAsia"/>
            <w:noProof/>
          </w:rPr>
          <w:t>、变更历史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06" w:history="1">
        <w:r w:rsidR="00794CEB" w:rsidRPr="001F2100">
          <w:rPr>
            <w:rStyle w:val="af5"/>
            <w:rFonts w:hint="eastAsia"/>
            <w:noProof/>
          </w:rPr>
          <w:t>3.3.9</w:t>
        </w:r>
        <w:r w:rsidR="00794CEB" w:rsidRPr="001F2100">
          <w:rPr>
            <w:rStyle w:val="af5"/>
            <w:rFonts w:hint="eastAsia"/>
            <w:noProof/>
          </w:rPr>
          <w:t>、银行账户管理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2007" w:history="1">
        <w:r w:rsidR="00794CEB" w:rsidRPr="001F2100">
          <w:rPr>
            <w:rStyle w:val="af5"/>
            <w:rFonts w:hint="eastAsia"/>
            <w:noProof/>
          </w:rPr>
          <w:t>3.4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监理单位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08" w:history="1">
        <w:r w:rsidR="00794CEB" w:rsidRPr="001F2100">
          <w:rPr>
            <w:rStyle w:val="af5"/>
            <w:rFonts w:hint="eastAsia"/>
            <w:noProof/>
          </w:rPr>
          <w:t>3.4.1</w:t>
        </w:r>
        <w:r w:rsidR="00794CEB" w:rsidRPr="001F2100">
          <w:rPr>
            <w:rStyle w:val="af5"/>
            <w:rFonts w:hint="eastAsia"/>
            <w:noProof/>
          </w:rPr>
          <w:t>、基本信息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09" w:history="1">
        <w:r w:rsidR="00794CEB" w:rsidRPr="001F2100">
          <w:rPr>
            <w:rStyle w:val="af5"/>
            <w:rFonts w:hint="eastAsia"/>
            <w:noProof/>
          </w:rPr>
          <w:t>3.4.2</w:t>
        </w:r>
        <w:r w:rsidR="00794CEB" w:rsidRPr="001F2100">
          <w:rPr>
            <w:rStyle w:val="af5"/>
            <w:rFonts w:hint="eastAsia"/>
            <w:noProof/>
          </w:rPr>
          <w:t>、监理资质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10" w:history="1">
        <w:r w:rsidR="00794CEB" w:rsidRPr="001F2100">
          <w:rPr>
            <w:rStyle w:val="af5"/>
            <w:rFonts w:hint="eastAsia"/>
            <w:noProof/>
          </w:rPr>
          <w:t>3.4.3</w:t>
        </w:r>
        <w:r w:rsidR="00794CEB" w:rsidRPr="001F2100">
          <w:rPr>
            <w:rStyle w:val="af5"/>
            <w:rFonts w:hint="eastAsia"/>
            <w:noProof/>
          </w:rPr>
          <w:t>、项目总监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11" w:history="1">
        <w:r w:rsidR="00794CEB" w:rsidRPr="001F2100">
          <w:rPr>
            <w:rStyle w:val="af5"/>
            <w:rFonts w:hint="eastAsia"/>
            <w:noProof/>
          </w:rPr>
          <w:t>3.4.4</w:t>
        </w:r>
        <w:r w:rsidR="00794CEB" w:rsidRPr="001F2100">
          <w:rPr>
            <w:rStyle w:val="af5"/>
            <w:rFonts w:hint="eastAsia"/>
            <w:noProof/>
          </w:rPr>
          <w:t>、企业业绩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12" w:history="1">
        <w:r w:rsidR="00794CEB" w:rsidRPr="001F2100">
          <w:rPr>
            <w:rStyle w:val="af5"/>
            <w:rFonts w:hint="eastAsia"/>
            <w:noProof/>
          </w:rPr>
          <w:t>3.4.5</w:t>
        </w:r>
        <w:r w:rsidR="00794CEB" w:rsidRPr="001F2100">
          <w:rPr>
            <w:rStyle w:val="af5"/>
            <w:rFonts w:hint="eastAsia"/>
            <w:noProof/>
          </w:rPr>
          <w:t>、企业获奖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13" w:history="1">
        <w:r w:rsidR="00794CEB" w:rsidRPr="001F2100">
          <w:rPr>
            <w:rStyle w:val="af5"/>
            <w:rFonts w:hint="eastAsia"/>
            <w:noProof/>
          </w:rPr>
          <w:t>3.4.6</w:t>
        </w:r>
        <w:r w:rsidR="00794CEB" w:rsidRPr="001F2100">
          <w:rPr>
            <w:rStyle w:val="af5"/>
            <w:rFonts w:hint="eastAsia"/>
            <w:noProof/>
          </w:rPr>
          <w:t>、企业财务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14" w:history="1">
        <w:r w:rsidR="00794CEB" w:rsidRPr="001F2100">
          <w:rPr>
            <w:rStyle w:val="af5"/>
            <w:rFonts w:hint="eastAsia"/>
            <w:noProof/>
          </w:rPr>
          <w:t>3.4.7</w:t>
        </w:r>
        <w:r w:rsidR="00794CEB" w:rsidRPr="001F2100">
          <w:rPr>
            <w:rStyle w:val="af5"/>
            <w:rFonts w:hint="eastAsia"/>
            <w:noProof/>
          </w:rPr>
          <w:t>、信息披露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15" w:history="1">
        <w:r w:rsidR="00794CEB" w:rsidRPr="001F2100">
          <w:rPr>
            <w:rStyle w:val="af5"/>
            <w:rFonts w:hint="eastAsia"/>
            <w:noProof/>
          </w:rPr>
          <w:t>3.4.8</w:t>
        </w:r>
        <w:r w:rsidR="00794CEB" w:rsidRPr="001F2100">
          <w:rPr>
            <w:rStyle w:val="af5"/>
            <w:rFonts w:hint="eastAsia"/>
            <w:noProof/>
          </w:rPr>
          <w:t>、信用评价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16" w:history="1">
        <w:r w:rsidR="00794CEB" w:rsidRPr="001F2100">
          <w:rPr>
            <w:rStyle w:val="af5"/>
            <w:rFonts w:hint="eastAsia"/>
            <w:noProof/>
          </w:rPr>
          <w:t>3.4.9</w:t>
        </w:r>
        <w:r w:rsidR="00794CEB" w:rsidRPr="001F2100">
          <w:rPr>
            <w:rStyle w:val="af5"/>
            <w:rFonts w:hint="eastAsia"/>
            <w:noProof/>
          </w:rPr>
          <w:t>、主体奖惩记录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17" w:history="1">
        <w:r w:rsidR="00794CEB" w:rsidRPr="001F2100">
          <w:rPr>
            <w:rStyle w:val="af5"/>
            <w:rFonts w:hint="eastAsia"/>
            <w:noProof/>
          </w:rPr>
          <w:t>3.4.10</w:t>
        </w:r>
        <w:r w:rsidR="00794CEB" w:rsidRPr="001F2100">
          <w:rPr>
            <w:rStyle w:val="af5"/>
            <w:rFonts w:hint="eastAsia"/>
            <w:noProof/>
          </w:rPr>
          <w:t>、人员奖惩记录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18" w:history="1">
        <w:r w:rsidR="00794CEB" w:rsidRPr="001F2100">
          <w:rPr>
            <w:rStyle w:val="af5"/>
            <w:rFonts w:hint="eastAsia"/>
            <w:noProof/>
          </w:rPr>
          <w:t>3.4.11</w:t>
        </w:r>
        <w:r w:rsidR="00794CEB" w:rsidRPr="001F2100">
          <w:rPr>
            <w:rStyle w:val="af5"/>
            <w:rFonts w:hint="eastAsia"/>
            <w:noProof/>
          </w:rPr>
          <w:t>、投标所需材料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19" w:history="1">
        <w:r w:rsidR="00794CEB" w:rsidRPr="001F2100">
          <w:rPr>
            <w:rStyle w:val="af5"/>
            <w:rFonts w:hint="eastAsia"/>
            <w:noProof/>
          </w:rPr>
          <w:t>3.4.12</w:t>
        </w:r>
        <w:r w:rsidR="00794CEB" w:rsidRPr="001F2100">
          <w:rPr>
            <w:rStyle w:val="af5"/>
            <w:rFonts w:hint="eastAsia"/>
            <w:noProof/>
          </w:rPr>
          <w:t>、未验证的修改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20" w:history="1">
        <w:r w:rsidR="00794CEB" w:rsidRPr="001F2100">
          <w:rPr>
            <w:rStyle w:val="af5"/>
            <w:rFonts w:hint="eastAsia"/>
            <w:noProof/>
          </w:rPr>
          <w:t>3.4.13</w:t>
        </w:r>
        <w:r w:rsidR="00794CEB" w:rsidRPr="001F2100">
          <w:rPr>
            <w:rStyle w:val="af5"/>
            <w:rFonts w:hint="eastAsia"/>
            <w:noProof/>
          </w:rPr>
          <w:t>、变更历史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21" w:history="1">
        <w:r w:rsidR="00794CEB" w:rsidRPr="001F2100">
          <w:rPr>
            <w:rStyle w:val="af5"/>
            <w:rFonts w:hint="eastAsia"/>
            <w:noProof/>
          </w:rPr>
          <w:t>3.4.14</w:t>
        </w:r>
        <w:r w:rsidR="00794CEB" w:rsidRPr="001F2100">
          <w:rPr>
            <w:rStyle w:val="af5"/>
            <w:rFonts w:hint="eastAsia"/>
            <w:noProof/>
          </w:rPr>
          <w:t>、履约记录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2022" w:history="1">
        <w:r w:rsidR="00794CEB" w:rsidRPr="001F2100">
          <w:rPr>
            <w:rStyle w:val="af5"/>
            <w:rFonts w:hint="eastAsia"/>
            <w:noProof/>
          </w:rPr>
          <w:t>3.5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勘察单位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23" w:history="1">
        <w:r w:rsidR="00794CEB" w:rsidRPr="001F2100">
          <w:rPr>
            <w:rStyle w:val="af5"/>
            <w:rFonts w:hint="eastAsia"/>
            <w:noProof/>
          </w:rPr>
          <w:t>3.5.1</w:t>
        </w:r>
        <w:r w:rsidR="00794CEB" w:rsidRPr="001F2100">
          <w:rPr>
            <w:rStyle w:val="af5"/>
            <w:rFonts w:hint="eastAsia"/>
            <w:noProof/>
          </w:rPr>
          <w:t>、基本信息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24" w:history="1">
        <w:r w:rsidR="00794CEB" w:rsidRPr="001F2100">
          <w:rPr>
            <w:rStyle w:val="af5"/>
            <w:rFonts w:hint="eastAsia"/>
            <w:noProof/>
          </w:rPr>
          <w:t>3.5.2</w:t>
        </w:r>
        <w:r w:rsidR="00794CEB" w:rsidRPr="001F2100">
          <w:rPr>
            <w:rStyle w:val="af5"/>
            <w:rFonts w:hint="eastAsia"/>
            <w:noProof/>
          </w:rPr>
          <w:t>、勘察资质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25" w:history="1">
        <w:r w:rsidR="00794CEB" w:rsidRPr="001F2100">
          <w:rPr>
            <w:rStyle w:val="af5"/>
            <w:rFonts w:hint="eastAsia"/>
            <w:noProof/>
          </w:rPr>
          <w:t>3.5.3</w:t>
        </w:r>
        <w:r w:rsidR="00794CEB" w:rsidRPr="001F2100">
          <w:rPr>
            <w:rStyle w:val="af5"/>
            <w:rFonts w:hint="eastAsia"/>
            <w:noProof/>
          </w:rPr>
          <w:t>、勘察工程师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26" w:history="1">
        <w:r w:rsidR="00794CEB" w:rsidRPr="001F2100">
          <w:rPr>
            <w:rStyle w:val="af5"/>
            <w:rFonts w:hint="eastAsia"/>
            <w:noProof/>
          </w:rPr>
          <w:t>3.5.4</w:t>
        </w:r>
        <w:r w:rsidR="00794CEB" w:rsidRPr="001F2100">
          <w:rPr>
            <w:rStyle w:val="af5"/>
            <w:rFonts w:hint="eastAsia"/>
            <w:noProof/>
          </w:rPr>
          <w:t>、勘察业绩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27" w:history="1">
        <w:r w:rsidR="00794CEB" w:rsidRPr="001F2100">
          <w:rPr>
            <w:rStyle w:val="af5"/>
            <w:rFonts w:hint="eastAsia"/>
            <w:noProof/>
          </w:rPr>
          <w:t>3.5.5</w:t>
        </w:r>
        <w:r w:rsidR="00794CEB" w:rsidRPr="001F2100">
          <w:rPr>
            <w:rStyle w:val="af5"/>
            <w:rFonts w:hint="eastAsia"/>
            <w:noProof/>
          </w:rPr>
          <w:t>、企业获奖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28" w:history="1">
        <w:r w:rsidR="00794CEB" w:rsidRPr="001F2100">
          <w:rPr>
            <w:rStyle w:val="af5"/>
            <w:rFonts w:hint="eastAsia"/>
            <w:noProof/>
          </w:rPr>
          <w:t>3.5.6</w:t>
        </w:r>
        <w:r w:rsidR="00794CEB" w:rsidRPr="001F2100">
          <w:rPr>
            <w:rStyle w:val="af5"/>
            <w:rFonts w:hint="eastAsia"/>
            <w:noProof/>
          </w:rPr>
          <w:t>、企业财务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29" w:history="1">
        <w:r w:rsidR="00794CEB" w:rsidRPr="001F2100">
          <w:rPr>
            <w:rStyle w:val="af5"/>
            <w:rFonts w:hint="eastAsia"/>
            <w:noProof/>
          </w:rPr>
          <w:t>3.5.7</w:t>
        </w:r>
        <w:r w:rsidR="00794CEB" w:rsidRPr="001F2100">
          <w:rPr>
            <w:rStyle w:val="af5"/>
            <w:rFonts w:hint="eastAsia"/>
            <w:noProof/>
          </w:rPr>
          <w:t>、信息披露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30" w:history="1">
        <w:r w:rsidR="00794CEB" w:rsidRPr="001F2100">
          <w:rPr>
            <w:rStyle w:val="af5"/>
            <w:rFonts w:hint="eastAsia"/>
            <w:noProof/>
          </w:rPr>
          <w:t>3.5.8</w:t>
        </w:r>
        <w:r w:rsidR="00794CEB" w:rsidRPr="001F2100">
          <w:rPr>
            <w:rStyle w:val="af5"/>
            <w:rFonts w:hint="eastAsia"/>
            <w:noProof/>
          </w:rPr>
          <w:t>、信用评价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31" w:history="1">
        <w:r w:rsidR="00794CEB" w:rsidRPr="001F2100">
          <w:rPr>
            <w:rStyle w:val="af5"/>
            <w:rFonts w:hint="eastAsia"/>
            <w:noProof/>
          </w:rPr>
          <w:t>3.5.9</w:t>
        </w:r>
        <w:r w:rsidR="00794CEB" w:rsidRPr="001F2100">
          <w:rPr>
            <w:rStyle w:val="af5"/>
            <w:rFonts w:hint="eastAsia"/>
            <w:noProof/>
          </w:rPr>
          <w:t>、主体奖惩记录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32" w:history="1">
        <w:r w:rsidR="00794CEB" w:rsidRPr="001F2100">
          <w:rPr>
            <w:rStyle w:val="af5"/>
            <w:rFonts w:hint="eastAsia"/>
            <w:noProof/>
          </w:rPr>
          <w:t>3.5.10</w:t>
        </w:r>
        <w:r w:rsidR="00794CEB" w:rsidRPr="001F2100">
          <w:rPr>
            <w:rStyle w:val="af5"/>
            <w:rFonts w:hint="eastAsia"/>
            <w:noProof/>
          </w:rPr>
          <w:t>、人员奖惩记录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33" w:history="1">
        <w:r w:rsidR="00794CEB" w:rsidRPr="001F2100">
          <w:rPr>
            <w:rStyle w:val="af5"/>
            <w:rFonts w:hint="eastAsia"/>
            <w:noProof/>
          </w:rPr>
          <w:t>3.5.11</w:t>
        </w:r>
        <w:r w:rsidR="00794CEB" w:rsidRPr="001F2100">
          <w:rPr>
            <w:rStyle w:val="af5"/>
            <w:rFonts w:hint="eastAsia"/>
            <w:noProof/>
          </w:rPr>
          <w:t>、投标所需材料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34" w:history="1">
        <w:r w:rsidR="00794CEB" w:rsidRPr="001F2100">
          <w:rPr>
            <w:rStyle w:val="af5"/>
            <w:rFonts w:hint="eastAsia"/>
            <w:noProof/>
          </w:rPr>
          <w:t>3.5.12</w:t>
        </w:r>
        <w:r w:rsidR="00794CEB" w:rsidRPr="001F2100">
          <w:rPr>
            <w:rStyle w:val="af5"/>
            <w:rFonts w:hint="eastAsia"/>
            <w:noProof/>
          </w:rPr>
          <w:t>、未验证的修改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35" w:history="1">
        <w:r w:rsidR="00794CEB" w:rsidRPr="001F2100">
          <w:rPr>
            <w:rStyle w:val="af5"/>
            <w:rFonts w:hint="eastAsia"/>
            <w:noProof/>
          </w:rPr>
          <w:t>3.5.13</w:t>
        </w:r>
        <w:r w:rsidR="00794CEB" w:rsidRPr="001F2100">
          <w:rPr>
            <w:rStyle w:val="af5"/>
            <w:rFonts w:hint="eastAsia"/>
            <w:noProof/>
          </w:rPr>
          <w:t>、变更历史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36" w:history="1">
        <w:r w:rsidR="00794CEB" w:rsidRPr="001F2100">
          <w:rPr>
            <w:rStyle w:val="af5"/>
            <w:rFonts w:hint="eastAsia"/>
            <w:noProof/>
          </w:rPr>
          <w:t>3.5.14</w:t>
        </w:r>
        <w:r w:rsidR="00794CEB" w:rsidRPr="001F2100">
          <w:rPr>
            <w:rStyle w:val="af5"/>
            <w:rFonts w:hint="eastAsia"/>
            <w:noProof/>
          </w:rPr>
          <w:t>、履约记录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2037" w:history="1">
        <w:r w:rsidR="00794CEB" w:rsidRPr="001F2100">
          <w:rPr>
            <w:rStyle w:val="af5"/>
            <w:rFonts w:hint="eastAsia"/>
            <w:noProof/>
          </w:rPr>
          <w:t>3.6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设计单位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38" w:history="1">
        <w:r w:rsidR="00794CEB" w:rsidRPr="001F2100">
          <w:rPr>
            <w:rStyle w:val="af5"/>
            <w:rFonts w:hint="eastAsia"/>
            <w:noProof/>
          </w:rPr>
          <w:t>3.6.1</w:t>
        </w:r>
        <w:r w:rsidR="00794CEB" w:rsidRPr="001F2100">
          <w:rPr>
            <w:rStyle w:val="af5"/>
            <w:rFonts w:hint="eastAsia"/>
            <w:noProof/>
          </w:rPr>
          <w:t>、基本信息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39" w:history="1">
        <w:r w:rsidR="00794CEB" w:rsidRPr="001F2100">
          <w:rPr>
            <w:rStyle w:val="af5"/>
            <w:rFonts w:hint="eastAsia"/>
            <w:noProof/>
          </w:rPr>
          <w:t>3.6.2</w:t>
        </w:r>
        <w:r w:rsidR="00794CEB" w:rsidRPr="001F2100">
          <w:rPr>
            <w:rStyle w:val="af5"/>
            <w:rFonts w:hint="eastAsia"/>
            <w:noProof/>
          </w:rPr>
          <w:t>、设计资质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40" w:history="1">
        <w:r w:rsidR="00794CEB" w:rsidRPr="001F2100">
          <w:rPr>
            <w:rStyle w:val="af5"/>
            <w:rFonts w:hint="eastAsia"/>
            <w:noProof/>
          </w:rPr>
          <w:t>3.6.3</w:t>
        </w:r>
        <w:r w:rsidR="00794CEB" w:rsidRPr="001F2100">
          <w:rPr>
            <w:rStyle w:val="af5"/>
            <w:rFonts w:hint="eastAsia"/>
            <w:noProof/>
          </w:rPr>
          <w:t>、设计工程师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41" w:history="1">
        <w:r w:rsidR="00794CEB" w:rsidRPr="001F2100">
          <w:rPr>
            <w:rStyle w:val="af5"/>
            <w:rFonts w:hint="eastAsia"/>
            <w:noProof/>
          </w:rPr>
          <w:t>3.6.4</w:t>
        </w:r>
        <w:r w:rsidR="00794CEB" w:rsidRPr="001F2100">
          <w:rPr>
            <w:rStyle w:val="af5"/>
            <w:rFonts w:hint="eastAsia"/>
            <w:noProof/>
          </w:rPr>
          <w:t>、设计业绩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42" w:history="1">
        <w:r w:rsidR="00794CEB" w:rsidRPr="001F2100">
          <w:rPr>
            <w:rStyle w:val="af5"/>
            <w:rFonts w:hint="eastAsia"/>
            <w:noProof/>
          </w:rPr>
          <w:t>3.6.5</w:t>
        </w:r>
        <w:r w:rsidR="00794CEB" w:rsidRPr="001F2100">
          <w:rPr>
            <w:rStyle w:val="af5"/>
            <w:rFonts w:hint="eastAsia"/>
            <w:noProof/>
          </w:rPr>
          <w:t>、企业获奖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43" w:history="1">
        <w:r w:rsidR="00794CEB" w:rsidRPr="001F2100">
          <w:rPr>
            <w:rStyle w:val="af5"/>
            <w:rFonts w:hint="eastAsia"/>
            <w:noProof/>
          </w:rPr>
          <w:t>3.6.6</w:t>
        </w:r>
        <w:r w:rsidR="00794CEB" w:rsidRPr="001F2100">
          <w:rPr>
            <w:rStyle w:val="af5"/>
            <w:rFonts w:hint="eastAsia"/>
            <w:noProof/>
          </w:rPr>
          <w:t>、企业财务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44" w:history="1">
        <w:r w:rsidR="00794CEB" w:rsidRPr="001F2100">
          <w:rPr>
            <w:rStyle w:val="af5"/>
            <w:rFonts w:hint="eastAsia"/>
            <w:noProof/>
          </w:rPr>
          <w:t>3.6.7</w:t>
        </w:r>
        <w:r w:rsidR="00794CEB" w:rsidRPr="001F2100">
          <w:rPr>
            <w:rStyle w:val="af5"/>
            <w:rFonts w:hint="eastAsia"/>
            <w:noProof/>
          </w:rPr>
          <w:t>、信息披露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45" w:history="1">
        <w:r w:rsidR="00794CEB" w:rsidRPr="001F2100">
          <w:rPr>
            <w:rStyle w:val="af5"/>
            <w:rFonts w:hint="eastAsia"/>
            <w:noProof/>
          </w:rPr>
          <w:t>3.6.8</w:t>
        </w:r>
        <w:r w:rsidR="00794CEB" w:rsidRPr="001F2100">
          <w:rPr>
            <w:rStyle w:val="af5"/>
            <w:rFonts w:hint="eastAsia"/>
            <w:noProof/>
          </w:rPr>
          <w:t>、信用评价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46" w:history="1">
        <w:r w:rsidR="00794CEB" w:rsidRPr="001F2100">
          <w:rPr>
            <w:rStyle w:val="af5"/>
            <w:rFonts w:hint="eastAsia"/>
            <w:noProof/>
          </w:rPr>
          <w:t>3.6.9</w:t>
        </w:r>
        <w:r w:rsidR="00794CEB" w:rsidRPr="001F2100">
          <w:rPr>
            <w:rStyle w:val="af5"/>
            <w:rFonts w:hint="eastAsia"/>
            <w:noProof/>
          </w:rPr>
          <w:t>、主体奖惩记录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47" w:history="1">
        <w:r w:rsidR="00794CEB" w:rsidRPr="001F2100">
          <w:rPr>
            <w:rStyle w:val="af5"/>
            <w:rFonts w:hint="eastAsia"/>
            <w:noProof/>
          </w:rPr>
          <w:t>3.6.10</w:t>
        </w:r>
        <w:r w:rsidR="00794CEB" w:rsidRPr="001F2100">
          <w:rPr>
            <w:rStyle w:val="af5"/>
            <w:rFonts w:hint="eastAsia"/>
            <w:noProof/>
          </w:rPr>
          <w:t>、人员奖惩记录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48" w:history="1">
        <w:r w:rsidR="00794CEB" w:rsidRPr="001F2100">
          <w:rPr>
            <w:rStyle w:val="af5"/>
            <w:rFonts w:hint="eastAsia"/>
            <w:noProof/>
          </w:rPr>
          <w:t>3.6.11</w:t>
        </w:r>
        <w:r w:rsidR="00794CEB" w:rsidRPr="001F2100">
          <w:rPr>
            <w:rStyle w:val="af5"/>
            <w:rFonts w:hint="eastAsia"/>
            <w:noProof/>
          </w:rPr>
          <w:t>、投标所需材料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49" w:history="1">
        <w:r w:rsidR="00794CEB" w:rsidRPr="001F2100">
          <w:rPr>
            <w:rStyle w:val="af5"/>
            <w:rFonts w:hint="eastAsia"/>
            <w:noProof/>
          </w:rPr>
          <w:t>3.6.12</w:t>
        </w:r>
        <w:r w:rsidR="00794CEB" w:rsidRPr="001F2100">
          <w:rPr>
            <w:rStyle w:val="af5"/>
            <w:rFonts w:hint="eastAsia"/>
            <w:noProof/>
          </w:rPr>
          <w:t>、未验证的修改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50" w:history="1">
        <w:r w:rsidR="00794CEB" w:rsidRPr="001F2100">
          <w:rPr>
            <w:rStyle w:val="af5"/>
            <w:rFonts w:hint="eastAsia"/>
            <w:noProof/>
          </w:rPr>
          <w:t>3.6.13</w:t>
        </w:r>
        <w:r w:rsidR="00794CEB" w:rsidRPr="001F2100">
          <w:rPr>
            <w:rStyle w:val="af5"/>
            <w:rFonts w:hint="eastAsia"/>
            <w:noProof/>
          </w:rPr>
          <w:t>、变更历史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51" w:history="1">
        <w:r w:rsidR="00794CEB" w:rsidRPr="001F2100">
          <w:rPr>
            <w:rStyle w:val="af5"/>
            <w:rFonts w:hint="eastAsia"/>
            <w:noProof/>
          </w:rPr>
          <w:t>3.6.14</w:t>
        </w:r>
        <w:r w:rsidR="00794CEB" w:rsidRPr="001F2100">
          <w:rPr>
            <w:rStyle w:val="af5"/>
            <w:rFonts w:hint="eastAsia"/>
            <w:noProof/>
          </w:rPr>
          <w:t>、履约记录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2052" w:history="1">
        <w:r w:rsidR="00794CEB" w:rsidRPr="001F2100">
          <w:rPr>
            <w:rStyle w:val="af5"/>
            <w:rFonts w:hint="eastAsia"/>
            <w:noProof/>
          </w:rPr>
          <w:t>3.7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项目管理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53" w:history="1">
        <w:r w:rsidR="00794CEB" w:rsidRPr="001F2100">
          <w:rPr>
            <w:rStyle w:val="af5"/>
            <w:rFonts w:hint="eastAsia"/>
            <w:noProof/>
          </w:rPr>
          <w:t>3.7.1</w:t>
        </w:r>
        <w:r w:rsidR="00794CEB" w:rsidRPr="001F2100">
          <w:rPr>
            <w:rStyle w:val="af5"/>
            <w:rFonts w:hint="eastAsia"/>
            <w:noProof/>
          </w:rPr>
          <w:t>、基本信息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54" w:history="1">
        <w:r w:rsidR="00794CEB" w:rsidRPr="001F2100">
          <w:rPr>
            <w:rStyle w:val="af5"/>
            <w:rFonts w:hint="eastAsia"/>
            <w:noProof/>
          </w:rPr>
          <w:t>3.7.2</w:t>
        </w:r>
        <w:r w:rsidR="00794CEB" w:rsidRPr="001F2100">
          <w:rPr>
            <w:rStyle w:val="af5"/>
            <w:rFonts w:hint="eastAsia"/>
            <w:noProof/>
          </w:rPr>
          <w:t>、项目管理业绩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55" w:history="1">
        <w:r w:rsidR="00794CEB" w:rsidRPr="001F2100">
          <w:rPr>
            <w:rStyle w:val="af5"/>
            <w:rFonts w:hint="eastAsia"/>
            <w:noProof/>
          </w:rPr>
          <w:t>3.7.3</w:t>
        </w:r>
        <w:r w:rsidR="00794CEB" w:rsidRPr="001F2100">
          <w:rPr>
            <w:rStyle w:val="af5"/>
            <w:rFonts w:hint="eastAsia"/>
            <w:noProof/>
          </w:rPr>
          <w:t>、企业获奖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56" w:history="1">
        <w:r w:rsidR="00794CEB" w:rsidRPr="001F2100">
          <w:rPr>
            <w:rStyle w:val="af5"/>
            <w:rFonts w:hint="eastAsia"/>
            <w:noProof/>
          </w:rPr>
          <w:t>3.7.4</w:t>
        </w:r>
        <w:r w:rsidR="00794CEB" w:rsidRPr="001F2100">
          <w:rPr>
            <w:rStyle w:val="af5"/>
            <w:rFonts w:hint="eastAsia"/>
            <w:noProof/>
          </w:rPr>
          <w:t>、企业财务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57" w:history="1">
        <w:r w:rsidR="00794CEB" w:rsidRPr="001F2100">
          <w:rPr>
            <w:rStyle w:val="af5"/>
            <w:rFonts w:hint="eastAsia"/>
            <w:noProof/>
          </w:rPr>
          <w:t>3.7.5</w:t>
        </w:r>
        <w:r w:rsidR="00794CEB" w:rsidRPr="001F2100">
          <w:rPr>
            <w:rStyle w:val="af5"/>
            <w:rFonts w:hint="eastAsia"/>
            <w:noProof/>
          </w:rPr>
          <w:t>、信息披露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58" w:history="1">
        <w:r w:rsidR="00794CEB" w:rsidRPr="001F2100">
          <w:rPr>
            <w:rStyle w:val="af5"/>
            <w:rFonts w:hint="eastAsia"/>
            <w:noProof/>
          </w:rPr>
          <w:t>3.7.6</w:t>
        </w:r>
        <w:r w:rsidR="00794CEB" w:rsidRPr="001F2100">
          <w:rPr>
            <w:rStyle w:val="af5"/>
            <w:rFonts w:hint="eastAsia"/>
            <w:noProof/>
          </w:rPr>
          <w:t>、信用评价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59" w:history="1">
        <w:r w:rsidR="00794CEB" w:rsidRPr="001F2100">
          <w:rPr>
            <w:rStyle w:val="af5"/>
            <w:rFonts w:hint="eastAsia"/>
            <w:noProof/>
          </w:rPr>
          <w:t>3.7.7</w:t>
        </w:r>
        <w:r w:rsidR="00794CEB" w:rsidRPr="001F2100">
          <w:rPr>
            <w:rStyle w:val="af5"/>
            <w:rFonts w:hint="eastAsia"/>
            <w:noProof/>
          </w:rPr>
          <w:t>、主体奖惩记录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60" w:history="1">
        <w:r w:rsidR="00794CEB" w:rsidRPr="001F2100">
          <w:rPr>
            <w:rStyle w:val="af5"/>
            <w:rFonts w:hint="eastAsia"/>
            <w:noProof/>
          </w:rPr>
          <w:t>3.7.8</w:t>
        </w:r>
        <w:r w:rsidR="00794CEB" w:rsidRPr="001F2100">
          <w:rPr>
            <w:rStyle w:val="af5"/>
            <w:rFonts w:hint="eastAsia"/>
            <w:noProof/>
          </w:rPr>
          <w:t>、投标所需材料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61" w:history="1">
        <w:r w:rsidR="00794CEB" w:rsidRPr="001F2100">
          <w:rPr>
            <w:rStyle w:val="af5"/>
            <w:rFonts w:hint="eastAsia"/>
            <w:noProof/>
          </w:rPr>
          <w:t>3.7.9</w:t>
        </w:r>
        <w:r w:rsidR="00794CEB" w:rsidRPr="001F2100">
          <w:rPr>
            <w:rStyle w:val="af5"/>
            <w:rFonts w:hint="eastAsia"/>
            <w:noProof/>
          </w:rPr>
          <w:t>、未验证的修改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62" w:history="1">
        <w:r w:rsidR="00794CEB" w:rsidRPr="001F2100">
          <w:rPr>
            <w:rStyle w:val="af5"/>
            <w:rFonts w:hint="eastAsia"/>
            <w:noProof/>
          </w:rPr>
          <w:t>3.7.10</w:t>
        </w:r>
        <w:r w:rsidR="00794CEB" w:rsidRPr="001F2100">
          <w:rPr>
            <w:rStyle w:val="af5"/>
            <w:rFonts w:hint="eastAsia"/>
            <w:noProof/>
          </w:rPr>
          <w:t>、变更历史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63" w:history="1">
        <w:r w:rsidR="00794CEB" w:rsidRPr="001F2100">
          <w:rPr>
            <w:rStyle w:val="af5"/>
            <w:rFonts w:hint="eastAsia"/>
            <w:noProof/>
          </w:rPr>
          <w:t>3.7.11</w:t>
        </w:r>
        <w:r w:rsidR="00794CEB" w:rsidRPr="001F2100">
          <w:rPr>
            <w:rStyle w:val="af5"/>
            <w:rFonts w:hint="eastAsia"/>
            <w:noProof/>
          </w:rPr>
          <w:t>、履约记录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2064" w:history="1">
        <w:r w:rsidR="00794CEB" w:rsidRPr="001F2100">
          <w:rPr>
            <w:rStyle w:val="af5"/>
            <w:rFonts w:hint="eastAsia"/>
            <w:noProof/>
          </w:rPr>
          <w:t>3.8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咨询单位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65" w:history="1">
        <w:r w:rsidR="00794CEB" w:rsidRPr="001F2100">
          <w:rPr>
            <w:rStyle w:val="af5"/>
            <w:rFonts w:hint="eastAsia"/>
            <w:noProof/>
          </w:rPr>
          <w:t>3.8.1</w:t>
        </w:r>
        <w:r w:rsidR="00794CEB" w:rsidRPr="001F2100">
          <w:rPr>
            <w:rStyle w:val="af5"/>
            <w:rFonts w:hint="eastAsia"/>
            <w:noProof/>
          </w:rPr>
          <w:t>、基本信息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66" w:history="1">
        <w:r w:rsidR="00794CEB" w:rsidRPr="001F2100">
          <w:rPr>
            <w:rStyle w:val="af5"/>
            <w:rFonts w:hint="eastAsia"/>
            <w:noProof/>
          </w:rPr>
          <w:t>3.8.2</w:t>
        </w:r>
        <w:r w:rsidR="00794CEB" w:rsidRPr="001F2100">
          <w:rPr>
            <w:rStyle w:val="af5"/>
            <w:rFonts w:hint="eastAsia"/>
            <w:noProof/>
          </w:rPr>
          <w:t>、咨询资质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67" w:history="1">
        <w:r w:rsidR="00794CEB" w:rsidRPr="001F2100">
          <w:rPr>
            <w:rStyle w:val="af5"/>
            <w:rFonts w:hint="eastAsia"/>
            <w:noProof/>
          </w:rPr>
          <w:t>3.8.3</w:t>
        </w:r>
        <w:r w:rsidR="00794CEB" w:rsidRPr="001F2100">
          <w:rPr>
            <w:rStyle w:val="af5"/>
            <w:rFonts w:hint="eastAsia"/>
            <w:noProof/>
          </w:rPr>
          <w:t>、咨询工程师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68" w:history="1">
        <w:r w:rsidR="00794CEB" w:rsidRPr="001F2100">
          <w:rPr>
            <w:rStyle w:val="af5"/>
            <w:rFonts w:hint="eastAsia"/>
            <w:noProof/>
          </w:rPr>
          <w:t>3.8.4</w:t>
        </w:r>
        <w:r w:rsidR="00794CEB" w:rsidRPr="001F2100">
          <w:rPr>
            <w:rStyle w:val="af5"/>
            <w:rFonts w:hint="eastAsia"/>
            <w:noProof/>
          </w:rPr>
          <w:t>、咨询业绩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69" w:history="1">
        <w:r w:rsidR="00794CEB" w:rsidRPr="001F2100">
          <w:rPr>
            <w:rStyle w:val="af5"/>
            <w:rFonts w:hint="eastAsia"/>
            <w:noProof/>
          </w:rPr>
          <w:t>3.8.5</w:t>
        </w:r>
        <w:r w:rsidR="00794CEB" w:rsidRPr="001F2100">
          <w:rPr>
            <w:rStyle w:val="af5"/>
            <w:rFonts w:hint="eastAsia"/>
            <w:noProof/>
          </w:rPr>
          <w:t>、企业获奖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70" w:history="1">
        <w:r w:rsidR="00794CEB" w:rsidRPr="001F2100">
          <w:rPr>
            <w:rStyle w:val="af5"/>
            <w:rFonts w:hint="eastAsia"/>
            <w:noProof/>
          </w:rPr>
          <w:t>3.8.6</w:t>
        </w:r>
        <w:r w:rsidR="00794CEB" w:rsidRPr="001F2100">
          <w:rPr>
            <w:rStyle w:val="af5"/>
            <w:rFonts w:hint="eastAsia"/>
            <w:noProof/>
          </w:rPr>
          <w:t>、企业财务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71" w:history="1">
        <w:r w:rsidR="00794CEB" w:rsidRPr="001F2100">
          <w:rPr>
            <w:rStyle w:val="af5"/>
            <w:rFonts w:hint="eastAsia"/>
            <w:noProof/>
          </w:rPr>
          <w:t>3.8.7</w:t>
        </w:r>
        <w:r w:rsidR="00794CEB" w:rsidRPr="001F2100">
          <w:rPr>
            <w:rStyle w:val="af5"/>
            <w:rFonts w:hint="eastAsia"/>
            <w:noProof/>
          </w:rPr>
          <w:t>、信息披露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72" w:history="1">
        <w:r w:rsidR="00794CEB" w:rsidRPr="001F2100">
          <w:rPr>
            <w:rStyle w:val="af5"/>
            <w:rFonts w:hint="eastAsia"/>
            <w:noProof/>
          </w:rPr>
          <w:t>3.8.8</w:t>
        </w:r>
        <w:r w:rsidR="00794CEB" w:rsidRPr="001F2100">
          <w:rPr>
            <w:rStyle w:val="af5"/>
            <w:rFonts w:hint="eastAsia"/>
            <w:noProof/>
          </w:rPr>
          <w:t>、信用评价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73" w:history="1">
        <w:r w:rsidR="00794CEB" w:rsidRPr="001F2100">
          <w:rPr>
            <w:rStyle w:val="af5"/>
            <w:rFonts w:hint="eastAsia"/>
            <w:noProof/>
          </w:rPr>
          <w:t>3.8.9</w:t>
        </w:r>
        <w:r w:rsidR="00794CEB" w:rsidRPr="001F2100">
          <w:rPr>
            <w:rStyle w:val="af5"/>
            <w:rFonts w:hint="eastAsia"/>
            <w:noProof/>
          </w:rPr>
          <w:t>、主体奖惩记录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74" w:history="1">
        <w:r w:rsidR="00794CEB" w:rsidRPr="001F2100">
          <w:rPr>
            <w:rStyle w:val="af5"/>
            <w:rFonts w:hint="eastAsia"/>
            <w:noProof/>
          </w:rPr>
          <w:t>3.8.10</w:t>
        </w:r>
        <w:r w:rsidR="00794CEB" w:rsidRPr="001F2100">
          <w:rPr>
            <w:rStyle w:val="af5"/>
            <w:rFonts w:hint="eastAsia"/>
            <w:noProof/>
          </w:rPr>
          <w:t>、人员奖惩记录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75" w:history="1">
        <w:r w:rsidR="00794CEB" w:rsidRPr="001F2100">
          <w:rPr>
            <w:rStyle w:val="af5"/>
            <w:rFonts w:hint="eastAsia"/>
            <w:noProof/>
          </w:rPr>
          <w:t>3.8.11</w:t>
        </w:r>
        <w:r w:rsidR="00794CEB" w:rsidRPr="001F2100">
          <w:rPr>
            <w:rStyle w:val="af5"/>
            <w:rFonts w:hint="eastAsia"/>
            <w:noProof/>
          </w:rPr>
          <w:t>、投标所需材料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76" w:history="1">
        <w:r w:rsidR="00794CEB" w:rsidRPr="001F2100">
          <w:rPr>
            <w:rStyle w:val="af5"/>
            <w:rFonts w:hint="eastAsia"/>
            <w:noProof/>
          </w:rPr>
          <w:t>3.8.12</w:t>
        </w:r>
        <w:r w:rsidR="00794CEB" w:rsidRPr="001F2100">
          <w:rPr>
            <w:rStyle w:val="af5"/>
            <w:rFonts w:hint="eastAsia"/>
            <w:noProof/>
          </w:rPr>
          <w:t>、未验证的修改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77" w:history="1">
        <w:r w:rsidR="00794CEB" w:rsidRPr="001F2100">
          <w:rPr>
            <w:rStyle w:val="af5"/>
            <w:rFonts w:hint="eastAsia"/>
            <w:noProof/>
          </w:rPr>
          <w:t>3.8.13</w:t>
        </w:r>
        <w:r w:rsidR="00794CEB" w:rsidRPr="001F2100">
          <w:rPr>
            <w:rStyle w:val="af5"/>
            <w:rFonts w:hint="eastAsia"/>
            <w:noProof/>
          </w:rPr>
          <w:t>、变更历史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78" w:history="1">
        <w:r w:rsidR="00794CEB" w:rsidRPr="001F2100">
          <w:rPr>
            <w:rStyle w:val="af5"/>
            <w:rFonts w:hint="eastAsia"/>
            <w:noProof/>
          </w:rPr>
          <w:t>3.8.14</w:t>
        </w:r>
        <w:r w:rsidR="00794CEB" w:rsidRPr="001F2100">
          <w:rPr>
            <w:rStyle w:val="af5"/>
            <w:rFonts w:hint="eastAsia"/>
            <w:noProof/>
          </w:rPr>
          <w:t>、履约记录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2079" w:history="1">
        <w:r w:rsidR="00794CEB" w:rsidRPr="001F2100">
          <w:rPr>
            <w:rStyle w:val="af5"/>
            <w:rFonts w:hint="eastAsia"/>
            <w:noProof/>
          </w:rPr>
          <w:t>3.9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土地拍卖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80" w:history="1">
        <w:r w:rsidR="00794CEB" w:rsidRPr="001F2100">
          <w:rPr>
            <w:rStyle w:val="af5"/>
            <w:rFonts w:hint="eastAsia"/>
            <w:noProof/>
          </w:rPr>
          <w:t>3.9.1</w:t>
        </w:r>
        <w:r w:rsidR="00794CEB" w:rsidRPr="001F2100">
          <w:rPr>
            <w:rStyle w:val="af5"/>
            <w:rFonts w:hint="eastAsia"/>
            <w:noProof/>
          </w:rPr>
          <w:t>、基本信息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81" w:history="1">
        <w:r w:rsidR="00794CEB" w:rsidRPr="001F2100">
          <w:rPr>
            <w:rStyle w:val="af5"/>
            <w:rFonts w:hint="eastAsia"/>
            <w:noProof/>
          </w:rPr>
          <w:t>3.9.2</w:t>
        </w:r>
        <w:r w:rsidR="00794CEB" w:rsidRPr="001F2100">
          <w:rPr>
            <w:rStyle w:val="af5"/>
            <w:rFonts w:hint="eastAsia"/>
            <w:noProof/>
          </w:rPr>
          <w:t>、信用评价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82" w:history="1">
        <w:r w:rsidR="00794CEB" w:rsidRPr="001F2100">
          <w:rPr>
            <w:rStyle w:val="af5"/>
            <w:rFonts w:hint="eastAsia"/>
            <w:noProof/>
          </w:rPr>
          <w:t>3.9.3</w:t>
        </w:r>
        <w:r w:rsidR="00794CEB" w:rsidRPr="001F2100">
          <w:rPr>
            <w:rStyle w:val="af5"/>
            <w:rFonts w:hint="eastAsia"/>
            <w:noProof/>
          </w:rPr>
          <w:t>、主体奖惩记录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83" w:history="1">
        <w:r w:rsidR="00794CEB" w:rsidRPr="001F2100">
          <w:rPr>
            <w:rStyle w:val="af5"/>
            <w:rFonts w:hint="eastAsia"/>
            <w:noProof/>
          </w:rPr>
          <w:t>3.9.4</w:t>
        </w:r>
        <w:r w:rsidR="00794CEB" w:rsidRPr="001F2100">
          <w:rPr>
            <w:rStyle w:val="af5"/>
            <w:rFonts w:hint="eastAsia"/>
            <w:noProof/>
          </w:rPr>
          <w:t>、未验证的修改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84" w:history="1">
        <w:r w:rsidR="00794CEB" w:rsidRPr="001F2100">
          <w:rPr>
            <w:rStyle w:val="af5"/>
            <w:rFonts w:hint="eastAsia"/>
            <w:noProof/>
          </w:rPr>
          <w:t>3.9.5</w:t>
        </w:r>
        <w:r w:rsidR="00794CEB" w:rsidRPr="001F2100">
          <w:rPr>
            <w:rStyle w:val="af5"/>
            <w:rFonts w:hint="eastAsia"/>
            <w:noProof/>
          </w:rPr>
          <w:t>、变更历史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2085" w:history="1">
        <w:r w:rsidR="00794CEB" w:rsidRPr="001F2100">
          <w:rPr>
            <w:rStyle w:val="af5"/>
            <w:rFonts w:hint="eastAsia"/>
            <w:noProof/>
          </w:rPr>
          <w:t>3.10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供应商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86" w:history="1">
        <w:r w:rsidR="00794CEB" w:rsidRPr="001F2100">
          <w:rPr>
            <w:rStyle w:val="af5"/>
            <w:rFonts w:hint="eastAsia"/>
            <w:noProof/>
          </w:rPr>
          <w:t>3.10.1</w:t>
        </w:r>
        <w:r w:rsidR="00794CEB" w:rsidRPr="001F2100">
          <w:rPr>
            <w:rStyle w:val="af5"/>
            <w:rFonts w:hint="eastAsia"/>
            <w:noProof/>
          </w:rPr>
          <w:t>、基本信息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87" w:history="1">
        <w:r w:rsidR="00794CEB" w:rsidRPr="001F2100">
          <w:rPr>
            <w:rStyle w:val="af5"/>
            <w:rFonts w:hint="eastAsia"/>
            <w:noProof/>
          </w:rPr>
          <w:t>3.10.2</w:t>
        </w:r>
        <w:r w:rsidR="00794CEB" w:rsidRPr="001F2100">
          <w:rPr>
            <w:rStyle w:val="af5"/>
            <w:rFonts w:hint="eastAsia"/>
            <w:noProof/>
          </w:rPr>
          <w:t>、资质证书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88" w:history="1">
        <w:r w:rsidR="00794CEB" w:rsidRPr="001F2100">
          <w:rPr>
            <w:rStyle w:val="af5"/>
            <w:rFonts w:hint="eastAsia"/>
            <w:noProof/>
          </w:rPr>
          <w:t>3.10.3</w:t>
        </w:r>
        <w:r w:rsidR="00794CEB" w:rsidRPr="001F2100">
          <w:rPr>
            <w:rStyle w:val="af5"/>
            <w:rFonts w:hint="eastAsia"/>
            <w:noProof/>
          </w:rPr>
          <w:t>、企业业绩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89" w:history="1">
        <w:r w:rsidR="00794CEB" w:rsidRPr="001F2100">
          <w:rPr>
            <w:rStyle w:val="af5"/>
            <w:rFonts w:hint="eastAsia"/>
            <w:noProof/>
          </w:rPr>
          <w:t>3.10.4</w:t>
        </w:r>
        <w:r w:rsidR="00794CEB" w:rsidRPr="001F2100">
          <w:rPr>
            <w:rStyle w:val="af5"/>
            <w:rFonts w:hint="eastAsia"/>
            <w:noProof/>
          </w:rPr>
          <w:t>、企业获奖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90" w:history="1">
        <w:r w:rsidR="00794CEB" w:rsidRPr="001F2100">
          <w:rPr>
            <w:rStyle w:val="af5"/>
            <w:rFonts w:hint="eastAsia"/>
            <w:noProof/>
          </w:rPr>
          <w:t>3.10.5</w:t>
        </w:r>
        <w:r w:rsidR="00794CEB" w:rsidRPr="001F2100">
          <w:rPr>
            <w:rStyle w:val="af5"/>
            <w:rFonts w:hint="eastAsia"/>
            <w:noProof/>
          </w:rPr>
          <w:t>、信息披露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91" w:history="1">
        <w:r w:rsidR="00794CEB" w:rsidRPr="001F2100">
          <w:rPr>
            <w:rStyle w:val="af5"/>
            <w:rFonts w:hint="eastAsia"/>
            <w:noProof/>
          </w:rPr>
          <w:t>3.10.6</w:t>
        </w:r>
        <w:r w:rsidR="00794CEB" w:rsidRPr="001F2100">
          <w:rPr>
            <w:rStyle w:val="af5"/>
            <w:rFonts w:hint="eastAsia"/>
            <w:noProof/>
          </w:rPr>
          <w:t>、信用评价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92" w:history="1">
        <w:r w:rsidR="00794CEB" w:rsidRPr="001F2100">
          <w:rPr>
            <w:rStyle w:val="af5"/>
            <w:rFonts w:hint="eastAsia"/>
            <w:noProof/>
          </w:rPr>
          <w:t>3.10.7</w:t>
        </w:r>
        <w:r w:rsidR="00794CEB" w:rsidRPr="001F2100">
          <w:rPr>
            <w:rStyle w:val="af5"/>
            <w:rFonts w:hint="eastAsia"/>
            <w:noProof/>
          </w:rPr>
          <w:t>、主体奖惩记录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93" w:history="1">
        <w:r w:rsidR="00794CEB" w:rsidRPr="001F2100">
          <w:rPr>
            <w:rStyle w:val="af5"/>
            <w:rFonts w:hint="eastAsia"/>
            <w:noProof/>
          </w:rPr>
          <w:t>3.10.8</w:t>
        </w:r>
        <w:r w:rsidR="00794CEB" w:rsidRPr="001F2100">
          <w:rPr>
            <w:rStyle w:val="af5"/>
            <w:rFonts w:hint="eastAsia"/>
            <w:noProof/>
          </w:rPr>
          <w:t>、投标所需材料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94" w:history="1">
        <w:r w:rsidR="00794CEB" w:rsidRPr="001F2100">
          <w:rPr>
            <w:rStyle w:val="af5"/>
            <w:rFonts w:hint="eastAsia"/>
            <w:noProof/>
          </w:rPr>
          <w:t>3.10.9</w:t>
        </w:r>
        <w:r w:rsidR="00794CEB" w:rsidRPr="001F2100">
          <w:rPr>
            <w:rStyle w:val="af5"/>
            <w:rFonts w:hint="eastAsia"/>
            <w:noProof/>
          </w:rPr>
          <w:t>、未验证的修改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95" w:history="1">
        <w:r w:rsidR="00794CEB" w:rsidRPr="001F2100">
          <w:rPr>
            <w:rStyle w:val="af5"/>
            <w:rFonts w:hint="eastAsia"/>
            <w:noProof/>
          </w:rPr>
          <w:t>3.10.10</w:t>
        </w:r>
        <w:r w:rsidR="00794CEB" w:rsidRPr="001F2100">
          <w:rPr>
            <w:rStyle w:val="af5"/>
            <w:rFonts w:hint="eastAsia"/>
            <w:noProof/>
          </w:rPr>
          <w:t>、变更历史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96" w:history="1">
        <w:r w:rsidR="00794CEB" w:rsidRPr="001F2100">
          <w:rPr>
            <w:rStyle w:val="af5"/>
            <w:rFonts w:hint="eastAsia"/>
            <w:noProof/>
          </w:rPr>
          <w:t>3.10.11</w:t>
        </w:r>
        <w:r w:rsidR="00794CEB" w:rsidRPr="001F2100">
          <w:rPr>
            <w:rStyle w:val="af5"/>
            <w:rFonts w:hint="eastAsia"/>
            <w:noProof/>
          </w:rPr>
          <w:t>、履约记录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2097" w:history="1">
        <w:r w:rsidR="00794CEB" w:rsidRPr="001F2100">
          <w:rPr>
            <w:rStyle w:val="af5"/>
            <w:rFonts w:hint="eastAsia"/>
            <w:noProof/>
          </w:rPr>
          <w:t>3.11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采购代理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98" w:history="1">
        <w:r w:rsidR="00794CEB" w:rsidRPr="001F2100">
          <w:rPr>
            <w:rStyle w:val="af5"/>
            <w:rFonts w:hint="eastAsia"/>
            <w:noProof/>
          </w:rPr>
          <w:t>3.11.1</w:t>
        </w:r>
        <w:r w:rsidR="00794CEB" w:rsidRPr="001F2100">
          <w:rPr>
            <w:rStyle w:val="af5"/>
            <w:rFonts w:hint="eastAsia"/>
            <w:noProof/>
          </w:rPr>
          <w:t>、基本信息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099" w:history="1">
        <w:r w:rsidR="00794CEB" w:rsidRPr="001F2100">
          <w:rPr>
            <w:rStyle w:val="af5"/>
            <w:rFonts w:hint="eastAsia"/>
            <w:noProof/>
          </w:rPr>
          <w:t>3.11.2</w:t>
        </w:r>
        <w:r w:rsidR="00794CEB" w:rsidRPr="001F2100">
          <w:rPr>
            <w:rStyle w:val="af5"/>
            <w:rFonts w:hint="eastAsia"/>
            <w:noProof/>
          </w:rPr>
          <w:t>、信用评价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100" w:history="1">
        <w:r w:rsidR="00794CEB" w:rsidRPr="001F2100">
          <w:rPr>
            <w:rStyle w:val="af5"/>
            <w:rFonts w:hint="eastAsia"/>
            <w:noProof/>
          </w:rPr>
          <w:t>3.11.3</w:t>
        </w:r>
        <w:r w:rsidR="00794CEB" w:rsidRPr="001F2100">
          <w:rPr>
            <w:rStyle w:val="af5"/>
            <w:rFonts w:hint="eastAsia"/>
            <w:noProof/>
          </w:rPr>
          <w:t>、主体奖惩记录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101" w:history="1">
        <w:r w:rsidR="00794CEB" w:rsidRPr="001F2100">
          <w:rPr>
            <w:rStyle w:val="af5"/>
            <w:rFonts w:hint="eastAsia"/>
            <w:noProof/>
          </w:rPr>
          <w:t>3.11.4</w:t>
        </w:r>
        <w:r w:rsidR="00794CEB" w:rsidRPr="001F2100">
          <w:rPr>
            <w:rStyle w:val="af5"/>
            <w:rFonts w:hint="eastAsia"/>
            <w:noProof/>
          </w:rPr>
          <w:t>、未验证的修改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102" w:history="1">
        <w:r w:rsidR="00794CEB" w:rsidRPr="001F2100">
          <w:rPr>
            <w:rStyle w:val="af5"/>
            <w:rFonts w:hint="eastAsia"/>
            <w:noProof/>
          </w:rPr>
          <w:t>3.11.5</w:t>
        </w:r>
        <w:r w:rsidR="00794CEB" w:rsidRPr="001F2100">
          <w:rPr>
            <w:rStyle w:val="af5"/>
            <w:rFonts w:hint="eastAsia"/>
            <w:noProof/>
          </w:rPr>
          <w:t>、变更历史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2103" w:history="1">
        <w:r w:rsidR="00794CEB" w:rsidRPr="001F2100">
          <w:rPr>
            <w:rStyle w:val="af5"/>
            <w:rFonts w:hint="eastAsia"/>
            <w:noProof/>
          </w:rPr>
          <w:t>3.12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拍卖代理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104" w:history="1">
        <w:r w:rsidR="00794CEB" w:rsidRPr="001F2100">
          <w:rPr>
            <w:rStyle w:val="af5"/>
            <w:rFonts w:hint="eastAsia"/>
            <w:noProof/>
          </w:rPr>
          <w:t>3.12.1</w:t>
        </w:r>
        <w:r w:rsidR="00794CEB" w:rsidRPr="001F2100">
          <w:rPr>
            <w:rStyle w:val="af5"/>
            <w:rFonts w:hint="eastAsia"/>
            <w:noProof/>
          </w:rPr>
          <w:t>、基本信息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105" w:history="1">
        <w:r w:rsidR="00794CEB" w:rsidRPr="001F2100">
          <w:rPr>
            <w:rStyle w:val="af5"/>
            <w:rFonts w:hint="eastAsia"/>
            <w:noProof/>
          </w:rPr>
          <w:t>3.12.2</w:t>
        </w:r>
        <w:r w:rsidR="00794CEB" w:rsidRPr="001F2100">
          <w:rPr>
            <w:rStyle w:val="af5"/>
            <w:rFonts w:hint="eastAsia"/>
            <w:noProof/>
          </w:rPr>
          <w:t>、信用评价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106" w:history="1">
        <w:r w:rsidR="00794CEB" w:rsidRPr="001F2100">
          <w:rPr>
            <w:rStyle w:val="af5"/>
            <w:rFonts w:hint="eastAsia"/>
            <w:noProof/>
          </w:rPr>
          <w:t>3.12.3</w:t>
        </w:r>
        <w:r w:rsidR="00794CEB" w:rsidRPr="001F2100">
          <w:rPr>
            <w:rStyle w:val="af5"/>
            <w:rFonts w:hint="eastAsia"/>
            <w:noProof/>
          </w:rPr>
          <w:t>、主体奖惩记录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107" w:history="1">
        <w:r w:rsidR="00794CEB" w:rsidRPr="001F2100">
          <w:rPr>
            <w:rStyle w:val="af5"/>
            <w:rFonts w:hint="eastAsia"/>
            <w:noProof/>
          </w:rPr>
          <w:t>3.12.4</w:t>
        </w:r>
        <w:r w:rsidR="00794CEB" w:rsidRPr="001F2100">
          <w:rPr>
            <w:rStyle w:val="af5"/>
            <w:rFonts w:hint="eastAsia"/>
            <w:noProof/>
          </w:rPr>
          <w:t>、未验证的修改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108" w:history="1">
        <w:r w:rsidR="00794CEB" w:rsidRPr="001F2100">
          <w:rPr>
            <w:rStyle w:val="af5"/>
            <w:rFonts w:hint="eastAsia"/>
            <w:noProof/>
          </w:rPr>
          <w:t>3.12.5</w:t>
        </w:r>
        <w:r w:rsidR="00794CEB" w:rsidRPr="001F2100">
          <w:rPr>
            <w:rStyle w:val="af5"/>
            <w:rFonts w:hint="eastAsia"/>
            <w:noProof/>
          </w:rPr>
          <w:t>、变更历史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22"/>
        <w:tabs>
          <w:tab w:val="left" w:pos="105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05562109" w:history="1">
        <w:r w:rsidR="00794CEB" w:rsidRPr="001F2100">
          <w:rPr>
            <w:rStyle w:val="af5"/>
            <w:rFonts w:hint="eastAsia"/>
            <w:noProof/>
          </w:rPr>
          <w:t>3.13</w:t>
        </w:r>
        <w:r w:rsidR="00794CEB" w:rsidRPr="001F2100">
          <w:rPr>
            <w:rStyle w:val="af5"/>
            <w:rFonts w:hint="eastAsia"/>
            <w:noProof/>
          </w:rPr>
          <w:t>、</w:t>
        </w:r>
        <w:r w:rsidR="00794CE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794CEB" w:rsidRPr="001F2100">
          <w:rPr>
            <w:rStyle w:val="af5"/>
            <w:rFonts w:hint="eastAsia"/>
            <w:noProof/>
          </w:rPr>
          <w:t>采购单位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110" w:history="1">
        <w:r w:rsidR="00794CEB" w:rsidRPr="001F2100">
          <w:rPr>
            <w:rStyle w:val="af5"/>
            <w:rFonts w:hint="eastAsia"/>
            <w:noProof/>
          </w:rPr>
          <w:t>3.13.1</w:t>
        </w:r>
        <w:r w:rsidR="00794CEB" w:rsidRPr="001F2100">
          <w:rPr>
            <w:rStyle w:val="af5"/>
            <w:rFonts w:hint="eastAsia"/>
            <w:noProof/>
          </w:rPr>
          <w:t>、基本信息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111" w:history="1">
        <w:r w:rsidR="00794CEB" w:rsidRPr="001F2100">
          <w:rPr>
            <w:rStyle w:val="af5"/>
            <w:rFonts w:hint="eastAsia"/>
            <w:noProof/>
          </w:rPr>
          <w:t>3.13.2</w:t>
        </w:r>
        <w:r w:rsidR="00794CEB" w:rsidRPr="001F2100">
          <w:rPr>
            <w:rStyle w:val="af5"/>
            <w:rFonts w:hint="eastAsia"/>
            <w:noProof/>
          </w:rPr>
          <w:t>、信用评价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112" w:history="1">
        <w:r w:rsidR="00794CEB" w:rsidRPr="001F2100">
          <w:rPr>
            <w:rStyle w:val="af5"/>
            <w:rFonts w:hint="eastAsia"/>
            <w:noProof/>
          </w:rPr>
          <w:t>3.13.3</w:t>
        </w:r>
        <w:r w:rsidR="00794CEB" w:rsidRPr="001F2100">
          <w:rPr>
            <w:rStyle w:val="af5"/>
            <w:rFonts w:hint="eastAsia"/>
            <w:noProof/>
          </w:rPr>
          <w:t>、主体奖惩记录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113" w:history="1">
        <w:r w:rsidR="00794CEB" w:rsidRPr="001F2100">
          <w:rPr>
            <w:rStyle w:val="af5"/>
            <w:rFonts w:hint="eastAsia"/>
            <w:noProof/>
          </w:rPr>
          <w:t>3.13.4</w:t>
        </w:r>
        <w:r w:rsidR="00794CEB" w:rsidRPr="001F2100">
          <w:rPr>
            <w:rStyle w:val="af5"/>
            <w:rFonts w:hint="eastAsia"/>
            <w:noProof/>
          </w:rPr>
          <w:t>、未验证的修改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794CEB" w:rsidRDefault="009557C9" w:rsidP="005744FD">
      <w:pPr>
        <w:pStyle w:val="31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05562114" w:history="1">
        <w:r w:rsidR="00794CEB" w:rsidRPr="001F2100">
          <w:rPr>
            <w:rStyle w:val="af5"/>
            <w:rFonts w:hint="eastAsia"/>
            <w:noProof/>
          </w:rPr>
          <w:t>3.13.5</w:t>
        </w:r>
        <w:r w:rsidR="00794CEB" w:rsidRPr="001F2100">
          <w:rPr>
            <w:rStyle w:val="af5"/>
            <w:rFonts w:hint="eastAsia"/>
            <w:noProof/>
          </w:rPr>
          <w:t>、变更历史</w:t>
        </w:r>
        <w:r w:rsidR="00794C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94CEB">
          <w:rPr>
            <w:noProof/>
            <w:webHidden/>
          </w:rPr>
          <w:instrText xml:space="preserve"> PAGEREF _Toc405562114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4180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646769" w:rsidRDefault="009557C9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 w:rsidR="00646769" w:rsidRDefault="00646769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46769" w:rsidRDefault="00646769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Pr="000B40C2" w:rsidRDefault="000B48E7" w:rsidP="000B48E7">
      <w:pPr>
        <w:pStyle w:val="12"/>
        <w:ind w:firstLineChars="0" w:firstLine="0"/>
        <w:rPr>
          <w:b/>
        </w:rPr>
      </w:pPr>
      <w:r w:rsidRPr="000B40C2">
        <w:rPr>
          <w:rFonts w:hint="eastAsia"/>
          <w:b/>
        </w:rPr>
        <w:lastRenderedPageBreak/>
        <w:t>修订记录</w:t>
      </w:r>
    </w:p>
    <w:tbl>
      <w:tblPr>
        <w:tblW w:w="8285" w:type="dxa"/>
        <w:tblInd w:w="103" w:type="dxa"/>
        <w:tblLook w:val="0000"/>
      </w:tblPr>
      <w:tblGrid>
        <w:gridCol w:w="1085"/>
        <w:gridCol w:w="1472"/>
        <w:gridCol w:w="3118"/>
        <w:gridCol w:w="851"/>
        <w:gridCol w:w="1759"/>
      </w:tblGrid>
      <w:tr w:rsidR="000B48E7" w:rsidRPr="00434EA5" w:rsidTr="004E2266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0B48E7" w:rsidRDefault="000B48E7" w:rsidP="000B48E7">
            <w:pPr>
              <w:pStyle w:val="afc"/>
              <w:jc w:val="center"/>
              <w:rPr>
                <w:b/>
              </w:rPr>
            </w:pPr>
            <w:r w:rsidRPr="000B48E7"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0B48E7" w:rsidRDefault="000B48E7" w:rsidP="000B48E7">
            <w:pPr>
              <w:pStyle w:val="afc"/>
              <w:jc w:val="center"/>
              <w:rPr>
                <w:b/>
              </w:rPr>
            </w:pPr>
            <w:r w:rsidRPr="000B48E7">
              <w:rPr>
                <w:rFonts w:hint="eastAsia"/>
                <w:b/>
              </w:rPr>
              <w:t>修改日期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0B48E7" w:rsidRDefault="000B48E7" w:rsidP="000B48E7">
            <w:pPr>
              <w:pStyle w:val="afc"/>
              <w:jc w:val="center"/>
              <w:rPr>
                <w:b/>
              </w:rPr>
            </w:pPr>
            <w:r w:rsidRPr="000B48E7">
              <w:rPr>
                <w:rFonts w:hint="eastAsia"/>
                <w:b/>
              </w:rPr>
              <w:t>修改内容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0B48E7" w:rsidRDefault="000B48E7" w:rsidP="000B48E7">
            <w:pPr>
              <w:pStyle w:val="afc"/>
              <w:jc w:val="center"/>
              <w:rPr>
                <w:b/>
              </w:rPr>
            </w:pPr>
            <w:r w:rsidRPr="000B48E7">
              <w:rPr>
                <w:rFonts w:hint="eastAsia"/>
                <w:b/>
              </w:rPr>
              <w:t>修改人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0B48E7" w:rsidRDefault="000B48E7" w:rsidP="000B48E7">
            <w:pPr>
              <w:pStyle w:val="afc"/>
              <w:jc w:val="center"/>
              <w:rPr>
                <w:b/>
              </w:rPr>
            </w:pPr>
            <w:r w:rsidRPr="000B48E7">
              <w:rPr>
                <w:rFonts w:hint="eastAsia"/>
                <w:b/>
              </w:rPr>
              <w:t>备注</w:t>
            </w:r>
          </w:p>
        </w:tc>
      </w:tr>
      <w:tr w:rsidR="000B48E7" w:rsidRPr="00434EA5" w:rsidTr="004E2266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434EA5" w:rsidRDefault="000B48E7" w:rsidP="00003595">
            <w:pPr>
              <w:pStyle w:val="afc"/>
              <w:jc w:val="center"/>
            </w:pPr>
            <w:r>
              <w:t>6.0.</w:t>
            </w:r>
            <w:r>
              <w:rPr>
                <w:rFonts w:hint="eastAsia"/>
              </w:rPr>
              <w:t>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E7" w:rsidRPr="00434EA5" w:rsidRDefault="000B48E7" w:rsidP="000B48E7">
            <w:pPr>
              <w:pStyle w:val="afc"/>
              <w:ind w:firstLine="420"/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434EA5" w:rsidRDefault="000B48E7" w:rsidP="000B48E7">
            <w:pPr>
              <w:pStyle w:val="afc"/>
              <w:ind w:firstLine="420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434EA5" w:rsidRDefault="000B48E7" w:rsidP="000B48E7">
            <w:pPr>
              <w:pStyle w:val="afc"/>
              <w:ind w:firstLine="420"/>
            </w:pP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434EA5" w:rsidRDefault="000B48E7" w:rsidP="000B48E7">
            <w:pPr>
              <w:pStyle w:val="afc"/>
              <w:ind w:firstLine="420"/>
            </w:pPr>
            <w:r w:rsidRPr="00434EA5">
              <w:rPr>
                <w:rFonts w:hint="eastAsia"/>
              </w:rPr>
              <w:t xml:space="preserve">　</w:t>
            </w:r>
          </w:p>
        </w:tc>
      </w:tr>
      <w:tr w:rsidR="000B48E7" w:rsidRPr="00434EA5" w:rsidTr="004E2266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434EA5" w:rsidRDefault="000B48E7" w:rsidP="004E2266">
            <w:pPr>
              <w:ind w:firstLine="420"/>
            </w:pPr>
            <w:r w:rsidRPr="00434EA5"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E7" w:rsidRPr="00434EA5" w:rsidRDefault="000B48E7" w:rsidP="004E2266">
            <w:pPr>
              <w:ind w:firstLine="420"/>
            </w:pPr>
            <w:r w:rsidRPr="00434EA5">
              <w:rPr>
                <w:rFonts w:hint="eastAsia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434EA5" w:rsidRDefault="000B48E7" w:rsidP="004E2266">
            <w:pPr>
              <w:ind w:firstLine="420"/>
            </w:pPr>
            <w:r w:rsidRPr="00434EA5">
              <w:rPr>
                <w:rFonts w:hint="eastAsia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434EA5" w:rsidRDefault="000B48E7" w:rsidP="004E2266">
            <w:pPr>
              <w:ind w:firstLine="420"/>
            </w:pPr>
            <w:r w:rsidRPr="00434EA5">
              <w:rPr>
                <w:rFonts w:hint="eastAsia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434EA5" w:rsidRDefault="000B48E7" w:rsidP="004E2266">
            <w:pPr>
              <w:ind w:firstLine="420"/>
            </w:pPr>
            <w:r w:rsidRPr="00434EA5">
              <w:rPr>
                <w:rFonts w:hint="eastAsia"/>
              </w:rPr>
              <w:t xml:space="preserve">　</w:t>
            </w:r>
          </w:p>
        </w:tc>
      </w:tr>
      <w:tr w:rsidR="000B48E7" w:rsidRPr="00434EA5" w:rsidTr="004E2266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434EA5" w:rsidRDefault="000B48E7" w:rsidP="004E2266">
            <w:pPr>
              <w:ind w:firstLine="420"/>
            </w:pPr>
            <w:r w:rsidRPr="00434EA5"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E7" w:rsidRPr="00434EA5" w:rsidRDefault="000B48E7" w:rsidP="004E2266">
            <w:pPr>
              <w:ind w:firstLine="420"/>
            </w:pPr>
            <w:r w:rsidRPr="00434EA5">
              <w:rPr>
                <w:rFonts w:hint="eastAsia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434EA5" w:rsidRDefault="000B48E7" w:rsidP="004E2266">
            <w:pPr>
              <w:ind w:firstLine="420"/>
            </w:pPr>
            <w:r w:rsidRPr="00434EA5">
              <w:rPr>
                <w:rFonts w:hint="eastAsia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434EA5" w:rsidRDefault="000B48E7" w:rsidP="004E2266">
            <w:pPr>
              <w:ind w:firstLine="420"/>
            </w:pPr>
            <w:r w:rsidRPr="00434EA5">
              <w:rPr>
                <w:rFonts w:hint="eastAsia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434EA5" w:rsidRDefault="000B48E7" w:rsidP="004E2266">
            <w:pPr>
              <w:ind w:firstLine="420"/>
            </w:pPr>
            <w:r w:rsidRPr="00434EA5">
              <w:rPr>
                <w:rFonts w:hint="eastAsia"/>
              </w:rPr>
              <w:t xml:space="preserve">　</w:t>
            </w:r>
          </w:p>
        </w:tc>
      </w:tr>
      <w:tr w:rsidR="000B48E7" w:rsidRPr="00434EA5" w:rsidTr="004E2266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434EA5" w:rsidRDefault="000B48E7" w:rsidP="004E2266">
            <w:pPr>
              <w:ind w:firstLine="420"/>
            </w:pPr>
            <w:r w:rsidRPr="00434EA5"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E7" w:rsidRPr="00434EA5" w:rsidRDefault="000B48E7" w:rsidP="004E2266">
            <w:pPr>
              <w:ind w:firstLine="420"/>
            </w:pPr>
            <w:r w:rsidRPr="00434EA5">
              <w:rPr>
                <w:rFonts w:hint="eastAsia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434EA5" w:rsidRDefault="000B48E7" w:rsidP="004E2266">
            <w:pPr>
              <w:ind w:firstLine="420"/>
            </w:pPr>
            <w:r w:rsidRPr="00434EA5">
              <w:rPr>
                <w:rFonts w:hint="eastAsia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434EA5" w:rsidRDefault="000B48E7" w:rsidP="004E2266">
            <w:pPr>
              <w:ind w:firstLine="420"/>
            </w:pPr>
            <w:r w:rsidRPr="00434EA5">
              <w:rPr>
                <w:rFonts w:hint="eastAsia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48E7" w:rsidRPr="00434EA5" w:rsidRDefault="000B48E7" w:rsidP="004E2266">
            <w:pPr>
              <w:ind w:firstLine="420"/>
            </w:pPr>
            <w:r w:rsidRPr="00434EA5">
              <w:rPr>
                <w:rFonts w:hint="eastAsia"/>
              </w:rPr>
              <w:t xml:space="preserve">　</w:t>
            </w:r>
          </w:p>
        </w:tc>
      </w:tr>
    </w:tbl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0B48E7" w:rsidRDefault="000B48E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646769" w:rsidRPr="00EE541A" w:rsidRDefault="00B16BCF" w:rsidP="0087538D">
      <w:pPr>
        <w:pStyle w:val="1"/>
      </w:pPr>
      <w:bookmarkStart w:id="0" w:name="_Toc405561944"/>
      <w:r w:rsidRPr="00EE541A">
        <w:rPr>
          <w:rFonts w:hint="eastAsia"/>
        </w:rPr>
        <w:lastRenderedPageBreak/>
        <w:t>系统前期准备</w:t>
      </w:r>
      <w:bookmarkEnd w:id="0"/>
    </w:p>
    <w:p w:rsidR="00646769" w:rsidRPr="0053023B" w:rsidRDefault="00B16BCF" w:rsidP="0087538D">
      <w:pPr>
        <w:pStyle w:val="2"/>
      </w:pPr>
      <w:bookmarkStart w:id="1" w:name="_Toc346183628"/>
      <w:bookmarkStart w:id="2" w:name="_Toc405561945"/>
      <w:r w:rsidRPr="0053023B">
        <w:t>驱动安装说明</w:t>
      </w:r>
      <w:bookmarkEnd w:id="1"/>
      <w:bookmarkEnd w:id="2"/>
    </w:p>
    <w:p w:rsidR="00646769" w:rsidRPr="008824A1" w:rsidRDefault="00B16BCF" w:rsidP="0087538D">
      <w:pPr>
        <w:pStyle w:val="3"/>
      </w:pPr>
      <w:bookmarkStart w:id="3" w:name="_Toc346183629"/>
      <w:bookmarkStart w:id="4" w:name="_Toc405561946"/>
      <w:r w:rsidRPr="008824A1">
        <w:t>安装驱动程序</w:t>
      </w:r>
      <w:bookmarkEnd w:id="3"/>
      <w:bookmarkEnd w:id="4"/>
    </w:p>
    <w:p w:rsidR="00646769" w:rsidRDefault="0036226F" w:rsidP="0036226F">
      <w:pPr>
        <w:ind w:firstLineChars="195" w:firstLine="425"/>
        <w:rPr>
          <w:spacing w:val="4"/>
        </w:rPr>
      </w:pPr>
      <w:r>
        <w:rPr>
          <w:rFonts w:hint="eastAsia"/>
          <w:spacing w:val="4"/>
        </w:rPr>
        <w:t>1</w:t>
      </w:r>
      <w:r>
        <w:rPr>
          <w:rFonts w:hint="eastAsia"/>
          <w:spacing w:val="4"/>
        </w:rPr>
        <w:t>、</w:t>
      </w:r>
      <w:r w:rsidR="00B16BCF">
        <w:rPr>
          <w:spacing w:val="4"/>
        </w:rPr>
        <w:t>双击安装程序</w:t>
      </w:r>
      <w:r w:rsidR="00EC707B" w:rsidRPr="009557C9">
        <w:rPr>
          <w:spacing w:val="4"/>
        </w:rPr>
        <w:pict>
          <v:shape id="图片 2" o:spid="_x0000_i1026" type="#_x0000_t75" style="width:38pt;height:39.75pt">
            <v:imagedata r:id="rId10" o:title=""/>
          </v:shape>
        </w:pict>
      </w:r>
      <w:r w:rsidR="00B16BCF">
        <w:rPr>
          <w:spacing w:val="4"/>
        </w:rPr>
        <w:t>，进入安装页面。</w:t>
      </w:r>
    </w:p>
    <w:p w:rsidR="00646769" w:rsidRDefault="00EC707B">
      <w:pPr>
        <w:pStyle w:val="25"/>
      </w:pPr>
      <w:r>
        <w:pict>
          <v:shape id="图片 3" o:spid="_x0000_i1027" type="#_x0000_t75" style="width:275.35pt;height:214.85pt">
            <v:imagedata r:id="rId11" o:title="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2</w:t>
      </w:r>
      <w:r>
        <w:rPr>
          <w:spacing w:val="4"/>
        </w:rPr>
        <w:t>、点击下一步，进入协议页面。</w:t>
      </w:r>
    </w:p>
    <w:p w:rsidR="00646769" w:rsidRDefault="00EC707B">
      <w:pPr>
        <w:pStyle w:val="25"/>
      </w:pPr>
      <w:r>
        <w:pict>
          <v:shape id="图片 4" o:spid="_x0000_i1028" type="#_x0000_t75" style="width:272.45pt;height:210.25pt">
            <v:imagedata r:id="rId12" o:title=""/>
          </v:shape>
        </w:pict>
      </w:r>
    </w:p>
    <w:p w:rsidR="00646769" w:rsidRDefault="00B16BCF">
      <w:pPr>
        <w:ind w:firstLineChars="192" w:firstLine="419"/>
        <w:rPr>
          <w:spacing w:val="4"/>
        </w:rPr>
      </w:pPr>
      <w:r>
        <w:rPr>
          <w:spacing w:val="4"/>
        </w:rPr>
        <w:t>3</w:t>
      </w:r>
      <w:r>
        <w:rPr>
          <w:spacing w:val="4"/>
        </w:rPr>
        <w:t>、选择同意后，点下一步</w:t>
      </w:r>
    </w:p>
    <w:p w:rsidR="00646769" w:rsidRDefault="00EC707B">
      <w:pPr>
        <w:pStyle w:val="25"/>
      </w:pPr>
      <w:r>
        <w:lastRenderedPageBreak/>
        <w:pict>
          <v:shape id="图片 5" o:spid="_x0000_i1029" type="#_x0000_t75" style="width:252.85pt;height:187.2pt">
            <v:imagedata r:id="rId13" o:title="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4</w:t>
      </w:r>
      <w:r>
        <w:rPr>
          <w:spacing w:val="4"/>
        </w:rPr>
        <w:t>、输入用户信息后，点击下一步。</w:t>
      </w:r>
    </w:p>
    <w:p w:rsidR="00646769" w:rsidRDefault="00EC707B">
      <w:pPr>
        <w:pStyle w:val="25"/>
      </w:pPr>
      <w:r>
        <w:pict>
          <v:shape id="图片 6" o:spid="_x0000_i1030" type="#_x0000_t75" style="width:244.8pt;height:189.5pt">
            <v:imagedata r:id="rId14" o:title="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5</w:t>
      </w:r>
      <w:r>
        <w:rPr>
          <w:spacing w:val="4"/>
        </w:rPr>
        <w:t>、选择需要安装的目录，之后继续点击下一步。</w:t>
      </w:r>
    </w:p>
    <w:p w:rsidR="00646769" w:rsidRDefault="00EC707B">
      <w:pPr>
        <w:pStyle w:val="25"/>
      </w:pPr>
      <w:r>
        <w:pict>
          <v:shape id="图片 7" o:spid="_x0000_i1031" type="#_x0000_t75" style="width:256.9pt;height:200.45pt">
            <v:imagedata r:id="rId15" o:title="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6</w:t>
      </w:r>
      <w:r>
        <w:rPr>
          <w:spacing w:val="4"/>
        </w:rPr>
        <w:t>、设置快捷方式文件夹，之后继续点击下一步。</w:t>
      </w:r>
    </w:p>
    <w:p w:rsidR="00646769" w:rsidRDefault="00EC707B">
      <w:pPr>
        <w:pStyle w:val="25"/>
      </w:pPr>
      <w:r>
        <w:lastRenderedPageBreak/>
        <w:pict>
          <v:shape id="图片 8" o:spid="_x0000_i1032" type="#_x0000_t75" style="width:236.75pt;height:182pt">
            <v:imagedata r:id="rId16" o:title="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7</w:t>
      </w:r>
      <w:r>
        <w:rPr>
          <w:spacing w:val="4"/>
        </w:rPr>
        <w:t>、确认无误后，继续点击下一步。</w:t>
      </w:r>
    </w:p>
    <w:p w:rsidR="00646769" w:rsidRDefault="00EC707B">
      <w:pPr>
        <w:pStyle w:val="25"/>
      </w:pPr>
      <w:r>
        <w:pict>
          <v:shape id="图片 9" o:spid="_x0000_i1033" type="#_x0000_t75" style="width:233.3pt;height:186.05pt">
            <v:imagedata r:id="rId17" o:title="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8</w:t>
      </w:r>
      <w:r>
        <w:rPr>
          <w:spacing w:val="4"/>
        </w:rPr>
        <w:t>、点击下一步，系统自动读取安装参数。</w:t>
      </w:r>
    </w:p>
    <w:p w:rsidR="00646769" w:rsidRDefault="00EC707B">
      <w:pPr>
        <w:pStyle w:val="25"/>
      </w:pPr>
      <w:r>
        <w:pict>
          <v:shape id="图片 10" o:spid="_x0000_i1034" type="#_x0000_t75" style="width:239.6pt;height:191.8pt">
            <v:imagedata r:id="rId18" o:title=""/>
          </v:shape>
        </w:pict>
      </w:r>
    </w:p>
    <w:p w:rsidR="00646769" w:rsidRDefault="00B16BCF">
      <w:pPr>
        <w:tabs>
          <w:tab w:val="center" w:pos="4374"/>
        </w:tabs>
        <w:ind w:firstLine="436"/>
        <w:rPr>
          <w:spacing w:val="4"/>
        </w:rPr>
      </w:pPr>
      <w:r>
        <w:rPr>
          <w:spacing w:val="4"/>
        </w:rPr>
        <w:t>9</w:t>
      </w:r>
      <w:r>
        <w:rPr>
          <w:spacing w:val="4"/>
        </w:rPr>
        <w:t>、继续点击下一步，进行安装驱动，如下图：</w:t>
      </w:r>
      <w:r>
        <w:rPr>
          <w:spacing w:val="4"/>
        </w:rPr>
        <w:tab/>
      </w:r>
    </w:p>
    <w:p w:rsidR="00646769" w:rsidRDefault="00EC707B">
      <w:pPr>
        <w:pStyle w:val="25"/>
      </w:pPr>
      <w:r>
        <w:lastRenderedPageBreak/>
        <w:pict>
          <v:shape id="图片 11" o:spid="_x0000_i1035" type="#_x0000_t75" style="width:223.5pt;height:179.15pt">
            <v:imagedata r:id="rId19" o:title=""/>
          </v:shape>
        </w:pict>
      </w:r>
    </w:p>
    <w:p w:rsidR="00EC6C37" w:rsidRDefault="00EC6C37" w:rsidP="00EC6C37">
      <w:pPr>
        <w:pStyle w:val="14"/>
      </w:pPr>
      <w:r>
        <w:rPr>
          <w:rFonts w:hint="eastAsia"/>
        </w:rPr>
        <w:t xml:space="preserve">    10</w:t>
      </w:r>
      <w:r>
        <w:rPr>
          <w:rFonts w:hint="eastAsia"/>
        </w:rPr>
        <w:t>、点击完成后，系统会自动进行签章</w:t>
      </w:r>
      <w:r w:rsidR="00432315">
        <w:rPr>
          <w:rFonts w:hint="eastAsia"/>
        </w:rPr>
        <w:t>软件</w:t>
      </w:r>
      <w:r>
        <w:rPr>
          <w:rFonts w:hint="eastAsia"/>
        </w:rPr>
        <w:t>的安装；</w:t>
      </w:r>
    </w:p>
    <w:p w:rsidR="00646769" w:rsidRDefault="00432315">
      <w:pPr>
        <w:ind w:firstLine="436"/>
        <w:rPr>
          <w:spacing w:val="4"/>
        </w:rPr>
      </w:pPr>
      <w:r>
        <w:rPr>
          <w:rFonts w:hint="eastAsia"/>
          <w:spacing w:val="4"/>
        </w:rPr>
        <w:t>11</w:t>
      </w:r>
      <w:r w:rsidR="00B16BCF">
        <w:rPr>
          <w:spacing w:val="4"/>
        </w:rPr>
        <w:t>、</w:t>
      </w:r>
      <w:r w:rsidR="00EC6C37">
        <w:rPr>
          <w:rFonts w:hint="eastAsia"/>
          <w:spacing w:val="4"/>
        </w:rPr>
        <w:t>安装</w:t>
      </w:r>
      <w:r w:rsidR="00B16BCF">
        <w:rPr>
          <w:spacing w:val="4"/>
        </w:rPr>
        <w:t>完成</w:t>
      </w:r>
      <w:r w:rsidR="00EC6C37">
        <w:rPr>
          <w:rFonts w:hint="eastAsia"/>
          <w:spacing w:val="4"/>
        </w:rPr>
        <w:t>后</w:t>
      </w:r>
      <w:r w:rsidR="00B16BCF">
        <w:rPr>
          <w:spacing w:val="4"/>
        </w:rPr>
        <w:t>，系统自动执行命令，如下图：</w:t>
      </w:r>
    </w:p>
    <w:p w:rsidR="00646769" w:rsidRDefault="00EC707B">
      <w:pPr>
        <w:pStyle w:val="14"/>
      </w:pPr>
      <w:r>
        <w:pict>
          <v:shape id="图片 12" o:spid="_x0000_i1036" type="#_x0000_t75" style="width:414.7pt;height:54.7pt">
            <v:imagedata r:id="rId20" o:title="" cropbottom="29206f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1</w:t>
      </w:r>
      <w:r w:rsidR="00432315">
        <w:rPr>
          <w:rFonts w:hint="eastAsia"/>
          <w:spacing w:val="4"/>
        </w:rPr>
        <w:t>2</w:t>
      </w:r>
      <w:bookmarkStart w:id="5" w:name="_GoBack"/>
      <w:bookmarkEnd w:id="5"/>
      <w:r>
        <w:rPr>
          <w:spacing w:val="4"/>
        </w:rPr>
        <w:t>、运行完毕后，驱动安装成功，如下图：</w:t>
      </w:r>
    </w:p>
    <w:p w:rsidR="00646769" w:rsidRDefault="00EC707B">
      <w:pPr>
        <w:pStyle w:val="25"/>
      </w:pPr>
      <w:r>
        <w:pict>
          <v:shape id="图片 13" o:spid="_x0000_i1037" type="#_x0000_t75" style="width:231.55pt;height:179.15pt">
            <v:imagedata r:id="rId21" o:title=""/>
          </v:shape>
        </w:pict>
      </w:r>
    </w:p>
    <w:p w:rsidR="00646769" w:rsidRDefault="00646769">
      <w:pPr>
        <w:pStyle w:val="IndentNormal"/>
        <w:ind w:firstLineChars="0" w:firstLine="0"/>
        <w:rPr>
          <w:b/>
          <w:spacing w:val="4"/>
        </w:rPr>
      </w:pPr>
    </w:p>
    <w:p w:rsidR="003066A1" w:rsidRPr="003066A1" w:rsidRDefault="003066A1" w:rsidP="00E407B2">
      <w:pPr>
        <w:pStyle w:val="afb"/>
        <w:keepNext/>
        <w:keepLines/>
        <w:numPr>
          <w:ilvl w:val="0"/>
          <w:numId w:val="4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b/>
          <w:bCs/>
          <w:vanish/>
          <w:kern w:val="44"/>
          <w:sz w:val="32"/>
          <w:szCs w:val="28"/>
        </w:rPr>
      </w:pPr>
      <w:bookmarkStart w:id="6" w:name="_Toc346183630"/>
    </w:p>
    <w:p w:rsidR="003066A1" w:rsidRPr="003066A1" w:rsidRDefault="003066A1" w:rsidP="00E407B2">
      <w:pPr>
        <w:pStyle w:val="afb"/>
        <w:keepNext/>
        <w:keepLines/>
        <w:numPr>
          <w:ilvl w:val="1"/>
          <w:numId w:val="4"/>
        </w:numPr>
        <w:tabs>
          <w:tab w:val="left" w:pos="567"/>
        </w:tabs>
        <w:spacing w:before="120" w:after="120"/>
        <w:ind w:firstLineChars="0"/>
        <w:jc w:val="both"/>
        <w:outlineLvl w:val="1"/>
        <w:rPr>
          <w:b/>
          <w:bCs/>
          <w:vanish/>
          <w:sz w:val="30"/>
          <w:szCs w:val="18"/>
        </w:rPr>
      </w:pPr>
    </w:p>
    <w:p w:rsidR="003066A1" w:rsidRPr="003066A1" w:rsidRDefault="003066A1" w:rsidP="00E407B2">
      <w:pPr>
        <w:pStyle w:val="afb"/>
        <w:keepNext/>
        <w:keepLines/>
        <w:numPr>
          <w:ilvl w:val="1"/>
          <w:numId w:val="4"/>
        </w:numPr>
        <w:tabs>
          <w:tab w:val="left" w:pos="567"/>
        </w:tabs>
        <w:spacing w:before="120" w:after="120"/>
        <w:ind w:firstLineChars="0"/>
        <w:jc w:val="both"/>
        <w:outlineLvl w:val="1"/>
        <w:rPr>
          <w:b/>
          <w:bCs/>
          <w:vanish/>
          <w:sz w:val="30"/>
          <w:szCs w:val="18"/>
        </w:rPr>
      </w:pPr>
    </w:p>
    <w:p w:rsidR="00646769" w:rsidRPr="0053023B" w:rsidRDefault="00B16BCF" w:rsidP="0087538D">
      <w:pPr>
        <w:pStyle w:val="2"/>
      </w:pPr>
      <w:bookmarkStart w:id="7" w:name="_Toc346183631"/>
      <w:bookmarkStart w:id="8" w:name="_Toc405561948"/>
      <w:bookmarkEnd w:id="6"/>
      <w:r w:rsidRPr="0053023B">
        <w:t>证书工具</w:t>
      </w:r>
      <w:bookmarkEnd w:id="7"/>
      <w:bookmarkEnd w:id="8"/>
    </w:p>
    <w:p w:rsidR="00646769" w:rsidRPr="008824A1" w:rsidRDefault="00B16BCF" w:rsidP="0087538D">
      <w:pPr>
        <w:pStyle w:val="3"/>
      </w:pPr>
      <w:bookmarkStart w:id="9" w:name="_Toc346183632"/>
      <w:bookmarkStart w:id="10" w:name="_Toc405561949"/>
      <w:r w:rsidRPr="008824A1">
        <w:t>修改口令</w:t>
      </w:r>
      <w:bookmarkEnd w:id="9"/>
      <w:bookmarkEnd w:id="10"/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用户可以点击桌面上面证书管理工具，进入证书管理界面。</w: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口令相当于证书</w:t>
      </w:r>
      <w:r>
        <w:rPr>
          <w:spacing w:val="4"/>
        </w:rPr>
        <w:t>Key</w:t>
      </w:r>
      <w:r>
        <w:rPr>
          <w:spacing w:val="4"/>
        </w:rPr>
        <w:t>的密码，需要妥善保管，新发出的证书</w:t>
      </w:r>
      <w:r>
        <w:rPr>
          <w:spacing w:val="4"/>
        </w:rPr>
        <w:t>Key</w:t>
      </w:r>
      <w:r>
        <w:rPr>
          <w:spacing w:val="4"/>
        </w:rPr>
        <w:t>的密码是</w:t>
      </w:r>
      <w:r>
        <w:rPr>
          <w:spacing w:val="4"/>
        </w:rPr>
        <w:t>111111</w:t>
      </w:r>
      <w:r>
        <w:rPr>
          <w:spacing w:val="4"/>
        </w:rPr>
        <w:t>（</w:t>
      </w:r>
      <w:r>
        <w:rPr>
          <w:spacing w:val="4"/>
        </w:rPr>
        <w:t>6</w:t>
      </w:r>
      <w:r>
        <w:rPr>
          <w:spacing w:val="4"/>
        </w:rPr>
        <w:t>个</w:t>
      </w:r>
      <w:r>
        <w:rPr>
          <w:spacing w:val="4"/>
        </w:rPr>
        <w:t>1</w:t>
      </w:r>
      <w:r>
        <w:rPr>
          <w:spacing w:val="4"/>
        </w:rPr>
        <w:t>），为了您的证书的安全，请立即修改密码。</w:t>
      </w:r>
    </w:p>
    <w:p w:rsidR="00646769" w:rsidRDefault="00EC707B">
      <w:pPr>
        <w:pStyle w:val="25"/>
      </w:pPr>
      <w:r>
        <w:lastRenderedPageBreak/>
        <w:pict>
          <v:shape id="图片 15" o:spid="_x0000_i1038" type="#_x0000_t75" style="width:300.1pt;height:256.3pt">
            <v:imagedata r:id="rId22" o:title="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输入正确的旧口令和新口令，点击确认就可以修改密码了。请不要忘记您的密码，如果忘记，请到该项目</w:t>
      </w:r>
      <w:r>
        <w:rPr>
          <w:spacing w:val="4"/>
        </w:rPr>
        <w:t>CA</w:t>
      </w:r>
      <w:r>
        <w:rPr>
          <w:spacing w:val="4"/>
        </w:rPr>
        <w:t>发证中心或联系系统管理员进行密码的初始化。</w:t>
      </w:r>
    </w:p>
    <w:p w:rsidR="00646769" w:rsidRDefault="00646769">
      <w:pPr>
        <w:pStyle w:val="IndentNormal"/>
        <w:ind w:firstLineChars="0" w:firstLine="0"/>
        <w:rPr>
          <w:b/>
          <w:spacing w:val="4"/>
        </w:rPr>
      </w:pPr>
    </w:p>
    <w:p w:rsidR="00646769" w:rsidRPr="0087538D" w:rsidRDefault="00B16BCF" w:rsidP="0087538D">
      <w:pPr>
        <w:pStyle w:val="2"/>
      </w:pPr>
      <w:bookmarkStart w:id="11" w:name="_Toc346183633"/>
      <w:bookmarkStart w:id="12" w:name="_Toc405561950"/>
      <w:r w:rsidRPr="0087538D">
        <w:t>检测工具</w:t>
      </w:r>
      <w:bookmarkEnd w:id="11"/>
      <w:bookmarkEnd w:id="12"/>
    </w:p>
    <w:p w:rsidR="00646769" w:rsidRPr="008824A1" w:rsidRDefault="00B16BCF" w:rsidP="0087538D">
      <w:pPr>
        <w:pStyle w:val="3"/>
      </w:pPr>
      <w:bookmarkStart w:id="13" w:name="_Toc346183634"/>
      <w:bookmarkStart w:id="14" w:name="_Toc405561951"/>
      <w:r w:rsidRPr="008824A1">
        <w:t>启动检测工具</w:t>
      </w:r>
      <w:bookmarkEnd w:id="13"/>
      <w:bookmarkEnd w:id="14"/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用户可以点击桌面上的新点检测工具图标来启动检测工具。</w:t>
      </w:r>
    </w:p>
    <w:p w:rsidR="00646769" w:rsidRDefault="00EC707B">
      <w:pPr>
        <w:pStyle w:val="IndentNormal"/>
        <w:ind w:firstLineChars="0" w:firstLine="0"/>
        <w:rPr>
          <w:b/>
          <w:spacing w:val="4"/>
        </w:rPr>
      </w:pPr>
      <w:r w:rsidRPr="009557C9">
        <w:rPr>
          <w:b/>
          <w:spacing w:val="4"/>
        </w:rPr>
        <w:pict>
          <v:shape id="图片 16" o:spid="_x0000_i1039" type="#_x0000_t75" style="width:62.2pt;height:73.15pt">
            <v:imagedata r:id="rId23" o:title=""/>
          </v:shape>
        </w:pict>
      </w:r>
    </w:p>
    <w:p w:rsidR="00646769" w:rsidRDefault="00646769">
      <w:pPr>
        <w:pStyle w:val="IndentNormal"/>
        <w:ind w:firstLineChars="0" w:firstLine="0"/>
        <w:rPr>
          <w:b/>
          <w:spacing w:val="4"/>
        </w:rPr>
      </w:pPr>
    </w:p>
    <w:p w:rsidR="00646769" w:rsidRPr="008824A1" w:rsidRDefault="00B16BCF" w:rsidP="008824A1">
      <w:pPr>
        <w:pStyle w:val="3"/>
      </w:pPr>
      <w:bookmarkStart w:id="15" w:name="_Toc346183635"/>
      <w:bookmarkStart w:id="16" w:name="_Toc405561952"/>
      <w:r w:rsidRPr="008824A1">
        <w:lastRenderedPageBreak/>
        <w:t>系统检测</w:t>
      </w:r>
      <w:bookmarkEnd w:id="15"/>
      <w:bookmarkEnd w:id="16"/>
    </w:p>
    <w:p w:rsidR="00646769" w:rsidRDefault="00EC707B">
      <w:pPr>
        <w:pStyle w:val="14"/>
      </w:pPr>
      <w:r>
        <w:pict>
          <v:shape id="图片 17" o:spid="_x0000_i1040" type="#_x0000_t75" style="width:415.85pt;height:425.65pt">
            <v:imagedata r:id="rId24" o:title="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该页面主要是进行可信任站点的设置。</w:t>
      </w:r>
    </w:p>
    <w:p w:rsidR="00646769" w:rsidRDefault="00B16BCF">
      <w:pPr>
        <w:ind w:firstLine="436"/>
      </w:pPr>
      <w:r>
        <w:rPr>
          <w:spacing w:val="4"/>
        </w:rPr>
        <w:t>如果显示都是</w:t>
      </w:r>
      <w:r>
        <w:rPr>
          <w:spacing w:val="4"/>
        </w:rPr>
        <w:t>“</w:t>
      </w:r>
      <w:r>
        <w:rPr>
          <w:spacing w:val="4"/>
        </w:rPr>
        <w:t>已加入</w:t>
      </w:r>
      <w:r>
        <w:rPr>
          <w:spacing w:val="4"/>
        </w:rPr>
        <w:t>”</w:t>
      </w:r>
      <w:r>
        <w:rPr>
          <w:spacing w:val="4"/>
        </w:rPr>
        <w:t>，就证明已经设置成功。</w:t>
      </w:r>
    </w:p>
    <w:p w:rsidR="00646769" w:rsidRDefault="00EC707B">
      <w:pPr>
        <w:pStyle w:val="IndentNormal"/>
        <w:ind w:firstLineChars="0" w:firstLine="0"/>
        <w:rPr>
          <w:b/>
          <w:spacing w:val="4"/>
        </w:rPr>
      </w:pPr>
      <w:r w:rsidRPr="009557C9">
        <w:rPr>
          <w:b/>
          <w:spacing w:val="4"/>
        </w:rPr>
        <w:pict>
          <v:shape id="图片 18" o:spid="_x0000_i1041" type="#_x0000_t75" style="width:413pt;height:96.2pt">
            <v:imagedata r:id="rId25" o:title="" cropbottom="22072f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如果没有设置成功，请点击加入可信站点按钮</w:t>
      </w:r>
      <w:r w:rsidR="00EC707B" w:rsidRPr="009557C9">
        <w:rPr>
          <w:spacing w:val="4"/>
        </w:rPr>
        <w:pict>
          <v:shape id="图片 19" o:spid="_x0000_i1042" type="#_x0000_t75" style="width:106pt;height:37.45pt">
            <v:imagedata r:id="rId26" o:title=""/>
          </v:shape>
        </w:pict>
      </w:r>
      <w:r>
        <w:rPr>
          <w:spacing w:val="4"/>
        </w:rPr>
        <w:t>即可。</w:t>
      </w:r>
    </w:p>
    <w:p w:rsidR="00646769" w:rsidRDefault="00646769">
      <w:pPr>
        <w:ind w:firstLine="436"/>
        <w:rPr>
          <w:spacing w:val="4"/>
        </w:rPr>
      </w:pPr>
    </w:p>
    <w:p w:rsidR="00646769" w:rsidRPr="008824A1" w:rsidRDefault="00B16BCF" w:rsidP="008824A1">
      <w:pPr>
        <w:pStyle w:val="3"/>
      </w:pPr>
      <w:bookmarkStart w:id="17" w:name="_Toc346183636"/>
      <w:bookmarkStart w:id="18" w:name="_Toc405561953"/>
      <w:r w:rsidRPr="008824A1">
        <w:lastRenderedPageBreak/>
        <w:t>控件检测</w:t>
      </w:r>
      <w:bookmarkEnd w:id="17"/>
      <w:bookmarkEnd w:id="18"/>
    </w:p>
    <w:p w:rsidR="00646769" w:rsidRDefault="00EC707B">
      <w:pPr>
        <w:pStyle w:val="14"/>
      </w:pPr>
      <w:r>
        <w:pict>
          <v:shape id="图片 20" o:spid="_x0000_i1043" type="#_x0000_t75" style="width:416.45pt;height:368.65pt">
            <v:imagedata r:id="rId27" o:title=""/>
          </v:shape>
        </w:pict>
      </w:r>
    </w:p>
    <w:p w:rsidR="00646769" w:rsidRDefault="00B16BCF">
      <w:pPr>
        <w:ind w:firstLineChars="250" w:firstLine="545"/>
        <w:rPr>
          <w:spacing w:val="4"/>
        </w:rPr>
      </w:pPr>
      <w:r>
        <w:rPr>
          <w:spacing w:val="4"/>
        </w:rPr>
        <w:t>如果以上都是打勾，系统所需要控件都安装完毕了。</w:t>
      </w:r>
    </w:p>
    <w:p w:rsidR="00646769" w:rsidRDefault="00B16BCF">
      <w:pPr>
        <w:ind w:firstLineChars="250" w:firstLine="545"/>
        <w:rPr>
          <w:spacing w:val="4"/>
        </w:rPr>
      </w:pPr>
      <w:r>
        <w:rPr>
          <w:spacing w:val="4"/>
        </w:rPr>
        <w:t>其中证书</w:t>
      </w:r>
      <w:r>
        <w:rPr>
          <w:spacing w:val="4"/>
        </w:rPr>
        <w:t>Key</w:t>
      </w:r>
      <w:r>
        <w:rPr>
          <w:spacing w:val="4"/>
        </w:rPr>
        <w:t>驱动，需要把您的证书</w:t>
      </w:r>
      <w:r>
        <w:rPr>
          <w:spacing w:val="4"/>
        </w:rPr>
        <w:t>Key</w:t>
      </w:r>
      <w:r>
        <w:rPr>
          <w:spacing w:val="4"/>
        </w:rPr>
        <w:t>插好以后才可以检测出来。</w:t>
      </w:r>
    </w:p>
    <w:p w:rsidR="00646769" w:rsidRDefault="00EC707B">
      <w:pPr>
        <w:pStyle w:val="IndentNormal"/>
        <w:ind w:firstLineChars="0" w:firstLine="0"/>
        <w:rPr>
          <w:b/>
          <w:spacing w:val="4"/>
          <w:sz w:val="21"/>
        </w:rPr>
      </w:pPr>
      <w:r w:rsidRPr="009557C9">
        <w:rPr>
          <w:b/>
          <w:spacing w:val="4"/>
        </w:rPr>
        <w:pict>
          <v:shape id="图片 21" o:spid="_x0000_i1044" type="#_x0000_t75" style="width:414.7pt;height:218.3pt">
            <v:imagedata r:id="rId28" o:title=""/>
          </v:shape>
        </w:pict>
      </w:r>
    </w:p>
    <w:p w:rsidR="00646769" w:rsidRDefault="00646769">
      <w:pPr>
        <w:pStyle w:val="IndentNormal"/>
        <w:ind w:firstLineChars="0" w:firstLine="0"/>
        <w:rPr>
          <w:b/>
          <w:spacing w:val="4"/>
          <w:sz w:val="21"/>
        </w:rPr>
      </w:pPr>
    </w:p>
    <w:p w:rsidR="00646769" w:rsidRPr="008824A1" w:rsidRDefault="00B16BCF" w:rsidP="008824A1">
      <w:pPr>
        <w:pStyle w:val="3"/>
      </w:pPr>
      <w:bookmarkStart w:id="19" w:name="_Toc346183637"/>
      <w:bookmarkStart w:id="20" w:name="_Toc405561954"/>
      <w:r w:rsidRPr="008824A1">
        <w:lastRenderedPageBreak/>
        <w:t>证书检测</w:t>
      </w:r>
      <w:bookmarkEnd w:id="19"/>
      <w:bookmarkEnd w:id="20"/>
    </w:p>
    <w:p w:rsidR="00646769" w:rsidRDefault="00EC707B">
      <w:pPr>
        <w:pStyle w:val="25"/>
      </w:pPr>
      <w:r>
        <w:pict>
          <v:shape id="图片 22" o:spid="_x0000_i1045" type="#_x0000_t75" style="width:260.95pt;height:235.6pt">
            <v:imagedata r:id="rId29" o:title=""/>
          </v:shape>
        </w:pict>
      </w:r>
    </w:p>
    <w:p w:rsidR="00646769" w:rsidRDefault="00B16BCF">
      <w:pPr>
        <w:ind w:firstLineChars="250" w:firstLine="545"/>
        <w:rPr>
          <w:spacing w:val="4"/>
        </w:rPr>
      </w:pPr>
      <w:r>
        <w:rPr>
          <w:spacing w:val="4"/>
        </w:rPr>
        <w:t>用户可以点击</w:t>
      </w:r>
      <w:r>
        <w:rPr>
          <w:spacing w:val="4"/>
        </w:rPr>
        <w:t>“</w:t>
      </w:r>
      <w:r>
        <w:rPr>
          <w:spacing w:val="4"/>
        </w:rPr>
        <w:t>立即检测</w:t>
      </w:r>
      <w:r>
        <w:rPr>
          <w:spacing w:val="4"/>
        </w:rPr>
        <w:t>”</w:t>
      </w:r>
      <w:r>
        <w:rPr>
          <w:spacing w:val="4"/>
        </w:rPr>
        <w:t>，选择证书，输入</w:t>
      </w:r>
      <w:r>
        <w:rPr>
          <w:spacing w:val="4"/>
        </w:rPr>
        <w:t>Pin</w:t>
      </w:r>
      <w:r>
        <w:rPr>
          <w:spacing w:val="4"/>
        </w:rPr>
        <w:t>码，可以检测该证书</w:t>
      </w:r>
      <w:r>
        <w:rPr>
          <w:spacing w:val="4"/>
        </w:rPr>
        <w:t>Key</w:t>
      </w:r>
      <w:r>
        <w:rPr>
          <w:spacing w:val="4"/>
        </w:rPr>
        <w:t>是否可以正常使用。</w:t>
      </w:r>
    </w:p>
    <w:p w:rsidR="00646769" w:rsidRDefault="00B16BCF">
      <w:pPr>
        <w:ind w:firstLineChars="250" w:firstLine="545"/>
        <w:rPr>
          <w:spacing w:val="4"/>
        </w:rPr>
      </w:pPr>
      <w:r>
        <w:rPr>
          <w:spacing w:val="4"/>
        </w:rPr>
        <w:t>如果出现以下提示，则表示您的证书</w:t>
      </w:r>
      <w:r>
        <w:rPr>
          <w:spacing w:val="4"/>
        </w:rPr>
        <w:t>Key</w:t>
      </w:r>
      <w:r>
        <w:rPr>
          <w:spacing w:val="4"/>
        </w:rPr>
        <w:t>是可以正常使用的，如下图：</w:t>
      </w:r>
    </w:p>
    <w:p w:rsidR="00646769" w:rsidRDefault="00EC707B">
      <w:pPr>
        <w:pStyle w:val="25"/>
      </w:pPr>
      <w:r>
        <w:pict>
          <v:shape id="图片 23" o:spid="_x0000_i1046" type="#_x0000_t75" style="width:278.2pt;height:130.2pt">
            <v:imagedata r:id="rId30" o:title=""/>
          </v:shape>
        </w:pict>
      </w:r>
    </w:p>
    <w:p w:rsidR="00646769" w:rsidRDefault="00B16BCF">
      <w:pPr>
        <w:ind w:firstLineChars="250" w:firstLine="545"/>
      </w:pPr>
      <w:r>
        <w:rPr>
          <w:spacing w:val="4"/>
        </w:rPr>
        <w:t>如果出现以下提示，则出错的原因可能是您的证书</w:t>
      </w:r>
      <w:r>
        <w:rPr>
          <w:spacing w:val="4"/>
        </w:rPr>
        <w:t>Key</w:t>
      </w:r>
      <w:r>
        <w:rPr>
          <w:spacing w:val="4"/>
        </w:rPr>
        <w:t>驱动没有装好或者是证书</w:t>
      </w:r>
      <w:r>
        <w:rPr>
          <w:spacing w:val="4"/>
        </w:rPr>
        <w:t>Key</w:t>
      </w:r>
      <w:r>
        <w:rPr>
          <w:spacing w:val="4"/>
        </w:rPr>
        <w:t>是无法使用的，需重新安装证书</w:t>
      </w:r>
      <w:r>
        <w:rPr>
          <w:spacing w:val="4"/>
        </w:rPr>
        <w:t>Key</w:t>
      </w:r>
      <w:r>
        <w:rPr>
          <w:spacing w:val="4"/>
        </w:rPr>
        <w:t>驱动，或者马上联系该项目</w:t>
      </w:r>
      <w:r>
        <w:rPr>
          <w:spacing w:val="4"/>
        </w:rPr>
        <w:t>CA</w:t>
      </w:r>
      <w:r>
        <w:rPr>
          <w:spacing w:val="4"/>
        </w:rPr>
        <w:t>进行更换。如下图：</w:t>
      </w:r>
    </w:p>
    <w:p w:rsidR="00646769" w:rsidRDefault="00EC707B">
      <w:pPr>
        <w:pStyle w:val="25"/>
      </w:pPr>
      <w:r>
        <w:pict>
          <v:shape id="图片 24" o:spid="_x0000_i1047" type="#_x0000_t75" style="width:269.55pt;height:122.7pt">
            <v:imagedata r:id="rId31" o:title=""/>
          </v:shape>
        </w:pict>
      </w:r>
    </w:p>
    <w:p w:rsidR="00646769" w:rsidRPr="008824A1" w:rsidRDefault="00B16BCF" w:rsidP="008824A1">
      <w:pPr>
        <w:pStyle w:val="3"/>
      </w:pPr>
      <w:bookmarkStart w:id="21" w:name="_Toc346183638"/>
      <w:bookmarkStart w:id="22" w:name="_Toc405561955"/>
      <w:r w:rsidRPr="008824A1">
        <w:lastRenderedPageBreak/>
        <w:t>签章检测</w:t>
      </w:r>
      <w:bookmarkEnd w:id="21"/>
      <w:bookmarkEnd w:id="22"/>
    </w:p>
    <w:p w:rsidR="00646769" w:rsidRDefault="00EC707B">
      <w:pPr>
        <w:pStyle w:val="25"/>
      </w:pPr>
      <w:r>
        <w:pict>
          <v:shape id="图片 25" o:spid="_x0000_i1048" type="#_x0000_t75" style="width:416.45pt;height:218.3pt">
            <v:imagedata r:id="rId32" o:title="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此页面是用于测试证书</w:t>
      </w:r>
      <w:r>
        <w:rPr>
          <w:spacing w:val="4"/>
        </w:rPr>
        <w:t>Key</w:t>
      </w:r>
      <w:r>
        <w:rPr>
          <w:spacing w:val="4"/>
        </w:rPr>
        <w:t>是否可以正常盖章，请点击</w:t>
      </w:r>
      <w:r w:rsidR="00EC707B" w:rsidRPr="009557C9">
        <w:rPr>
          <w:spacing w:val="4"/>
        </w:rPr>
        <w:pict>
          <v:shape id="图片 26" o:spid="_x0000_i1049" type="#_x0000_t75" style="width:22.45pt;height:23.6pt">
            <v:imagedata r:id="rId33" o:title=""/>
          </v:shape>
        </w:pict>
      </w:r>
      <w:r>
        <w:rPr>
          <w:spacing w:val="4"/>
        </w:rPr>
        <w:t>，在出现的窗口中，选择签章的名称和签章的模式，并输入您的证书</w:t>
      </w:r>
      <w:r>
        <w:rPr>
          <w:spacing w:val="4"/>
        </w:rPr>
        <w:t>Key</w:t>
      </w:r>
      <w:r>
        <w:rPr>
          <w:spacing w:val="4"/>
        </w:rPr>
        <w:t>的密码，点击确定按钮。</w:t>
      </w:r>
    </w:p>
    <w:p w:rsidR="00646769" w:rsidRDefault="00EC707B">
      <w:pPr>
        <w:pStyle w:val="25"/>
      </w:pPr>
      <w:r>
        <w:pict>
          <v:shape id="图片 27" o:spid="_x0000_i1050" type="#_x0000_t75" style="width:184.3pt;height:223.5pt">
            <v:imagedata r:id="rId34" o:title="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如果能成功加盖印章，并且有勾显示，则证明您的证书</w:t>
      </w:r>
      <w:r>
        <w:rPr>
          <w:spacing w:val="4"/>
        </w:rPr>
        <w:t>Key</w:t>
      </w:r>
      <w:r>
        <w:rPr>
          <w:spacing w:val="4"/>
        </w:rPr>
        <w:t>没有问题。</w:t>
      </w:r>
    </w:p>
    <w:p w:rsidR="00646769" w:rsidRDefault="00EC707B">
      <w:pPr>
        <w:pStyle w:val="25"/>
      </w:pPr>
      <w:r>
        <w:pict>
          <v:shape id="图片 28" o:spid="_x0000_i1051" type="#_x0000_t75" style="width:222.35pt;height:89.85pt">
            <v:imagedata r:id="rId35" o:title="" cropleft="4392f" cropright="9136f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如果出现其他的提示，请及时和该项目</w:t>
      </w:r>
      <w:r>
        <w:rPr>
          <w:spacing w:val="4"/>
        </w:rPr>
        <w:t>CA</w:t>
      </w:r>
      <w:r>
        <w:rPr>
          <w:spacing w:val="4"/>
        </w:rPr>
        <w:t>联系。</w:t>
      </w:r>
    </w:p>
    <w:p w:rsidR="00646769" w:rsidRPr="0053023B" w:rsidRDefault="00B16BCF" w:rsidP="008824A1">
      <w:pPr>
        <w:pStyle w:val="2"/>
      </w:pPr>
      <w:bookmarkStart w:id="23" w:name="_Toc346183639"/>
      <w:bookmarkStart w:id="24" w:name="_Toc405561956"/>
      <w:r w:rsidRPr="0053023B">
        <w:lastRenderedPageBreak/>
        <w:t>浏览器配置</w:t>
      </w:r>
      <w:bookmarkEnd w:id="23"/>
      <w:bookmarkEnd w:id="24"/>
    </w:p>
    <w:p w:rsidR="00646769" w:rsidRPr="008824A1" w:rsidRDefault="00B16BCF" w:rsidP="0087538D">
      <w:pPr>
        <w:pStyle w:val="3"/>
      </w:pPr>
      <w:bookmarkStart w:id="25" w:name="_Toc346183640"/>
      <w:bookmarkStart w:id="26" w:name="_Toc405561957"/>
      <w:r w:rsidRPr="008824A1">
        <w:t>Internet</w:t>
      </w:r>
      <w:r w:rsidRPr="008824A1">
        <w:t>选项</w:t>
      </w:r>
      <w:bookmarkEnd w:id="25"/>
      <w:bookmarkEnd w:id="26"/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1</w:t>
      </w:r>
      <w:r>
        <w:rPr>
          <w:spacing w:val="4"/>
        </w:rPr>
        <w:t>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具”菜单→“Internet选项”，如下图：</w:t>
      </w:r>
    </w:p>
    <w:p w:rsidR="00646769" w:rsidRDefault="00EC707B">
      <w:pPr>
        <w:pStyle w:val="25"/>
      </w:pPr>
      <w:r>
        <w:pict>
          <v:shape id="图片 29" o:spid="_x0000_i1052" type="#_x0000_t75" style="width:280.5pt;height:248.25pt">
            <v:imagedata r:id="rId36" o:title="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2</w:t>
      </w:r>
      <w:r>
        <w:rPr>
          <w:spacing w:val="4"/>
        </w:rPr>
        <w:t>、弹出对话框之后，请选择</w:t>
      </w:r>
      <w:r>
        <w:rPr>
          <w:spacing w:val="4"/>
        </w:rPr>
        <w:t>“</w:t>
      </w:r>
      <w:r>
        <w:rPr>
          <w:spacing w:val="4"/>
        </w:rPr>
        <w:t>安全</w:t>
      </w:r>
      <w:r>
        <w:rPr>
          <w:spacing w:val="4"/>
        </w:rPr>
        <w:t>”</w:t>
      </w:r>
      <w:r>
        <w:rPr>
          <w:spacing w:val="4"/>
        </w:rPr>
        <w:t>选项卡，具体的界面，如下图：</w:t>
      </w:r>
    </w:p>
    <w:p w:rsidR="00646769" w:rsidRDefault="00EC707B">
      <w:pPr>
        <w:pStyle w:val="25"/>
      </w:pPr>
      <w:r>
        <w:pict>
          <v:shape id="图片 30" o:spid="_x0000_i1053" type="#_x0000_t75" style="width:280.5pt;height:270.7pt">
            <v:imagedata r:id="rId37" o:title="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3</w:t>
      </w:r>
      <w:r>
        <w:rPr>
          <w:spacing w:val="4"/>
        </w:rPr>
        <w:t>、</w:t>
      </w:r>
      <w:r>
        <w:rPr>
          <w:rFonts w:ascii="宋体" w:hAnsi="宋体"/>
          <w:spacing w:val="4"/>
        </w:rPr>
        <w:t>点击绿色的“受信任的站点”的图片，会看到如下图所示的界面，如下图：</w:t>
      </w:r>
    </w:p>
    <w:p w:rsidR="00646769" w:rsidRDefault="00EC707B">
      <w:pPr>
        <w:pStyle w:val="25"/>
      </w:pPr>
      <w:r>
        <w:lastRenderedPageBreak/>
        <w:pict>
          <v:shape id="图片 31" o:spid="_x0000_i1054" type="#_x0000_t75" style="width:293.75pt;height:351.35pt">
            <v:imagedata r:id="rId38" o:title="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4</w:t>
      </w:r>
      <w:r>
        <w:rPr>
          <w:spacing w:val="4"/>
        </w:rPr>
        <w:t>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按钮，出现如下对话框，如下图：</w:t>
      </w:r>
    </w:p>
    <w:p w:rsidR="00646769" w:rsidRDefault="00EC707B">
      <w:pPr>
        <w:pStyle w:val="25"/>
      </w:pPr>
      <w:r>
        <w:pict>
          <v:shape id="Picture 32" o:spid="_x0000_i1055" type="#_x0000_t75" style="width:286.25pt;height:235.6pt">
            <v:imagedata r:id="rId39" o:title=""/>
          </v:shape>
        </w:pic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输入系统服务器的</w:t>
      </w:r>
      <w:r>
        <w:rPr>
          <w:spacing w:val="4"/>
        </w:rPr>
        <w:t>IP</w:t>
      </w:r>
      <w:r>
        <w:rPr>
          <w:spacing w:val="4"/>
        </w:rPr>
        <w:t>地址，格式例如：</w:t>
      </w:r>
      <w:r>
        <w:rPr>
          <w:spacing w:val="4"/>
        </w:rPr>
        <w:t>192.168.0.123</w:t>
      </w:r>
      <w:r>
        <w:rPr>
          <w:spacing w:val="4"/>
        </w:rPr>
        <w:t>，然后点击</w:t>
      </w:r>
      <w:r>
        <w:rPr>
          <w:spacing w:val="4"/>
        </w:rPr>
        <w:t>“</w:t>
      </w:r>
      <w:r>
        <w:rPr>
          <w:spacing w:val="4"/>
        </w:rPr>
        <w:t>添加</w:t>
      </w:r>
      <w:r>
        <w:rPr>
          <w:spacing w:val="4"/>
        </w:rPr>
        <w:t>”</w:t>
      </w:r>
      <w:r>
        <w:rPr>
          <w:spacing w:val="4"/>
        </w:rPr>
        <w:t>按钮完成添加，再按</w:t>
      </w:r>
      <w:r>
        <w:rPr>
          <w:spacing w:val="4"/>
        </w:rPr>
        <w:t>“</w:t>
      </w:r>
      <w:r>
        <w:rPr>
          <w:spacing w:val="4"/>
        </w:rPr>
        <w:t>关闭</w:t>
      </w:r>
      <w:r>
        <w:rPr>
          <w:spacing w:val="4"/>
        </w:rPr>
        <w:t>”</w:t>
      </w:r>
      <w:r>
        <w:rPr>
          <w:spacing w:val="4"/>
        </w:rPr>
        <w:t>按钮退出。</w:t>
      </w:r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5</w:t>
      </w:r>
      <w:r>
        <w:rPr>
          <w:spacing w:val="4"/>
        </w:rPr>
        <w:t>、设置自定义安全级别，开放</w:t>
      </w:r>
      <w:proofErr w:type="spellStart"/>
      <w:r>
        <w:rPr>
          <w:spacing w:val="4"/>
        </w:rPr>
        <w:t>Activex</w:t>
      </w:r>
      <w:proofErr w:type="spellEnd"/>
      <w:r>
        <w:rPr>
          <w:spacing w:val="4"/>
        </w:rPr>
        <w:t>的访问权限，如下图：</w:t>
      </w:r>
    </w:p>
    <w:p w:rsidR="00646769" w:rsidRDefault="00EC707B">
      <w:pPr>
        <w:pStyle w:val="25"/>
      </w:pPr>
      <w:r>
        <w:lastRenderedPageBreak/>
        <w:pict>
          <v:shape id="Picture 33" o:spid="_x0000_i1056" type="#_x0000_t75" style="width:265.55pt;height:323.15pt">
            <v:imagedata r:id="rId40" o:title=""/>
          </v:shape>
        </w:pict>
      </w:r>
    </w:p>
    <w:p w:rsidR="00646769" w:rsidRDefault="00B16BCF">
      <w:pPr>
        <w:pStyle w:val="13"/>
        <w:numPr>
          <w:ilvl w:val="0"/>
          <w:numId w:val="1"/>
        </w:numPr>
        <w:ind w:firstLineChars="0"/>
        <w:rPr>
          <w:spacing w:val="4"/>
        </w:rPr>
      </w:pPr>
      <w:r>
        <w:rPr>
          <w:spacing w:val="4"/>
        </w:rPr>
        <w:t>会出现一个窗口，把其中的</w:t>
      </w:r>
      <w:proofErr w:type="spellStart"/>
      <w:r>
        <w:rPr>
          <w:spacing w:val="4"/>
        </w:rPr>
        <w:t>Activex</w:t>
      </w:r>
      <w:proofErr w:type="spellEnd"/>
      <w:r>
        <w:rPr>
          <w:spacing w:val="4"/>
        </w:rPr>
        <w:t>控件和插件的设置全部改为启用</w:t>
      </w:r>
      <w:r>
        <w:rPr>
          <w:rFonts w:hint="eastAsia"/>
          <w:spacing w:val="4"/>
        </w:rPr>
        <w:t>，如下图：</w:t>
      </w:r>
    </w:p>
    <w:p w:rsidR="00646769" w:rsidRDefault="00EC707B">
      <w:pPr>
        <w:pStyle w:val="25"/>
      </w:pPr>
      <w:r>
        <w:pict>
          <v:shape id="Picture 34" o:spid="_x0000_i1057" type="#_x0000_t75" style="width:267.85pt;height:285.7pt">
            <v:imagedata r:id="rId41" o:title=""/>
          </v:shape>
        </w:pict>
      </w:r>
    </w:p>
    <w:p w:rsidR="00646769" w:rsidRDefault="00B16BCF">
      <w:pPr>
        <w:numPr>
          <w:ilvl w:val="0"/>
          <w:numId w:val="1"/>
        </w:numPr>
        <w:ind w:firstLineChars="0"/>
        <w:rPr>
          <w:spacing w:val="4"/>
        </w:rPr>
      </w:pPr>
      <w:r>
        <w:rPr>
          <w:spacing w:val="4"/>
        </w:rPr>
        <w:t>文件下载设置，开放文件下载的权限：设置为启用，如下图：</w:t>
      </w:r>
    </w:p>
    <w:p w:rsidR="00646769" w:rsidRDefault="00EC707B">
      <w:pPr>
        <w:pStyle w:val="25"/>
        <w:rPr>
          <w:szCs w:val="21"/>
        </w:rPr>
      </w:pPr>
      <w:r>
        <w:lastRenderedPageBreak/>
        <w:pict>
          <v:shape id="图片 35" o:spid="_x0000_i1058" type="#_x0000_t75" style="width:278.2pt;height:290.9pt">
            <v:imagedata r:id="rId42" o:title=""/>
          </v:shape>
        </w:pict>
      </w:r>
    </w:p>
    <w:p w:rsidR="00646769" w:rsidRDefault="00646769" w:rsidP="00E26DE0">
      <w:pPr>
        <w:ind w:firstLine="420"/>
        <w:rPr>
          <w:szCs w:val="21"/>
        </w:rPr>
      </w:pPr>
    </w:p>
    <w:p w:rsidR="00646769" w:rsidRPr="008824A1" w:rsidRDefault="00B16BCF" w:rsidP="008824A1">
      <w:pPr>
        <w:pStyle w:val="3"/>
      </w:pPr>
      <w:bookmarkStart w:id="27" w:name="_Toc346183641"/>
      <w:bookmarkStart w:id="28" w:name="_Toc405561958"/>
      <w:r w:rsidRPr="008824A1">
        <w:t>关闭拦截工具</w:t>
      </w:r>
      <w:bookmarkEnd w:id="27"/>
      <w:bookmarkEnd w:id="28"/>
    </w:p>
    <w:p w:rsidR="00646769" w:rsidRDefault="00B16BCF"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</w:t>
      </w:r>
      <w:r>
        <w:rPr>
          <w:spacing w:val="4"/>
        </w:rPr>
        <w:t>windows</w:t>
      </w:r>
      <w:r>
        <w:rPr>
          <w:spacing w:val="4"/>
        </w:rPr>
        <w:t>工具栏中关闭弹出窗口阻止程序的操作，如下图：</w:t>
      </w:r>
    </w:p>
    <w:p w:rsidR="00646769" w:rsidRDefault="00EC707B">
      <w:pPr>
        <w:pStyle w:val="25"/>
      </w:pPr>
      <w:r>
        <w:pict>
          <v:shape id="图片 36" o:spid="_x0000_i1059" type="#_x0000_t75" style="width:402.05pt;height:183.15pt">
            <v:imagedata r:id="rId43" o:title=""/>
          </v:shape>
        </w:pict>
      </w:r>
    </w:p>
    <w:p w:rsidR="00646769" w:rsidRDefault="00646769">
      <w:pPr>
        <w:pStyle w:val="25"/>
      </w:pPr>
    </w:p>
    <w:p w:rsidR="00646769" w:rsidRPr="00EE541A" w:rsidRDefault="00B16BCF" w:rsidP="0087538D">
      <w:pPr>
        <w:pStyle w:val="1"/>
      </w:pPr>
      <w:bookmarkStart w:id="29" w:name="_Toc405561959"/>
      <w:r w:rsidRPr="00EE541A">
        <w:rPr>
          <w:rFonts w:hint="eastAsia"/>
        </w:rPr>
        <w:lastRenderedPageBreak/>
        <w:t>概述</w:t>
      </w:r>
      <w:bookmarkEnd w:id="29"/>
    </w:p>
    <w:p w:rsidR="00E32E74" w:rsidRPr="00E32E74" w:rsidRDefault="00E32E74" w:rsidP="00E407B2">
      <w:pPr>
        <w:pStyle w:val="afb"/>
        <w:keepNext/>
        <w:keepLines/>
        <w:numPr>
          <w:ilvl w:val="0"/>
          <w:numId w:val="3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b/>
          <w:bCs/>
          <w:vanish/>
          <w:kern w:val="44"/>
          <w:sz w:val="32"/>
          <w:szCs w:val="28"/>
        </w:rPr>
      </w:pPr>
    </w:p>
    <w:p w:rsidR="00646769" w:rsidRPr="0053023B" w:rsidRDefault="00B16BCF" w:rsidP="0087538D">
      <w:pPr>
        <w:pStyle w:val="2"/>
      </w:pPr>
      <w:bookmarkStart w:id="30" w:name="_Toc405561960"/>
      <w:r w:rsidRPr="0053023B">
        <w:rPr>
          <w:rFonts w:hint="eastAsia"/>
        </w:rPr>
        <w:t>网上</w:t>
      </w:r>
      <w:r w:rsidR="004A55EF">
        <w:rPr>
          <w:rFonts w:hint="eastAsia"/>
        </w:rPr>
        <w:t>招投标主体</w:t>
      </w:r>
      <w:r w:rsidRPr="0053023B">
        <w:rPr>
          <w:rFonts w:hint="eastAsia"/>
        </w:rPr>
        <w:t>类型</w:t>
      </w:r>
      <w:bookmarkEnd w:id="30"/>
    </w:p>
    <w:p w:rsidR="00646769" w:rsidRDefault="00F17816" w:rsidP="00053F4F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主体</w:t>
      </w:r>
      <w:r w:rsidR="00B16BCF">
        <w:rPr>
          <w:rFonts w:hint="eastAsia"/>
          <w:sz w:val="21"/>
        </w:rPr>
        <w:t>有以下几类：施工单位、项目管理、招标代理、监理单位、勘查企业、设计企业、建设单位、供应商、采购单位、拍卖代理、采购代理、土地拍卖、咨询企业。</w:t>
      </w:r>
    </w:p>
    <w:p w:rsidR="00646769" w:rsidRDefault="00646769">
      <w:pPr>
        <w:ind w:firstLineChars="0" w:firstLine="0"/>
      </w:pPr>
    </w:p>
    <w:p w:rsidR="00646769" w:rsidRPr="0053023B" w:rsidRDefault="00B16BCF" w:rsidP="0087538D">
      <w:pPr>
        <w:pStyle w:val="2"/>
      </w:pPr>
      <w:bookmarkStart w:id="31" w:name="_Toc405561961"/>
      <w:r w:rsidRPr="0053023B">
        <w:rPr>
          <w:rFonts w:hint="eastAsia"/>
        </w:rPr>
        <w:t>注册账号</w:t>
      </w:r>
      <w:bookmarkEnd w:id="31"/>
    </w:p>
    <w:p w:rsidR="00646769" w:rsidRDefault="00B16BCF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企业有</w:t>
      </w:r>
      <w:r>
        <w:rPr>
          <w:rFonts w:hint="eastAsia"/>
          <w:sz w:val="21"/>
        </w:rPr>
        <w:t>2</w:t>
      </w:r>
      <w:r>
        <w:rPr>
          <w:rFonts w:hint="eastAsia"/>
          <w:sz w:val="21"/>
        </w:rPr>
        <w:t>种方式申请成为网上</w:t>
      </w:r>
      <w:r w:rsidR="004A55EF" w:rsidRPr="004A55EF">
        <w:rPr>
          <w:rFonts w:hint="eastAsia"/>
          <w:sz w:val="21"/>
        </w:rPr>
        <w:t>招投标</w:t>
      </w:r>
      <w:r w:rsidR="00F17816">
        <w:rPr>
          <w:rFonts w:hint="eastAsia"/>
          <w:sz w:val="21"/>
        </w:rPr>
        <w:t>主体</w:t>
      </w:r>
      <w:r>
        <w:rPr>
          <w:rFonts w:hint="eastAsia"/>
          <w:sz w:val="21"/>
        </w:rPr>
        <w:t>：</w:t>
      </w:r>
    </w:p>
    <w:p w:rsidR="00646769" w:rsidRDefault="00B16BCF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1</w:t>
      </w:r>
      <w:r>
        <w:rPr>
          <w:rFonts w:hint="eastAsia"/>
          <w:sz w:val="21"/>
        </w:rPr>
        <w:t>、企业在网上进行注册，获取注册账号，然后登录网上</w:t>
      </w:r>
      <w:r w:rsidR="004A55EF">
        <w:rPr>
          <w:rFonts w:hint="eastAsia"/>
          <w:sz w:val="21"/>
        </w:rPr>
        <w:t>招投标</w:t>
      </w:r>
      <w:r>
        <w:rPr>
          <w:rFonts w:hint="eastAsia"/>
          <w:sz w:val="21"/>
        </w:rPr>
        <w:t>系统，维护</w:t>
      </w:r>
      <w:r w:rsidR="0025255D">
        <w:rPr>
          <w:rFonts w:hint="eastAsia"/>
          <w:sz w:val="21"/>
        </w:rPr>
        <w:t>企业</w:t>
      </w:r>
      <w:r>
        <w:rPr>
          <w:rFonts w:hint="eastAsia"/>
          <w:sz w:val="21"/>
        </w:rPr>
        <w:t>信息，提交中心</w:t>
      </w:r>
      <w:r w:rsidR="005A7622">
        <w:rPr>
          <w:rFonts w:hint="eastAsia"/>
          <w:sz w:val="21"/>
        </w:rPr>
        <w:t>验证</w:t>
      </w:r>
      <w:r>
        <w:rPr>
          <w:rFonts w:hint="eastAsia"/>
          <w:sz w:val="21"/>
        </w:rPr>
        <w:t>。</w:t>
      </w:r>
    </w:p>
    <w:p w:rsidR="00646769" w:rsidRDefault="00B16BCF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2</w:t>
      </w:r>
      <w:r>
        <w:rPr>
          <w:rFonts w:hint="eastAsia"/>
          <w:sz w:val="21"/>
        </w:rPr>
        <w:t>、由</w:t>
      </w:r>
      <w:r w:rsidR="004A55EF">
        <w:rPr>
          <w:rFonts w:hint="eastAsia"/>
          <w:sz w:val="21"/>
        </w:rPr>
        <w:t>交易</w:t>
      </w:r>
      <w:r w:rsidR="00F76EC2">
        <w:rPr>
          <w:rFonts w:hint="eastAsia"/>
          <w:sz w:val="21"/>
        </w:rPr>
        <w:t>中心人员直接新增</w:t>
      </w:r>
      <w:r>
        <w:rPr>
          <w:rFonts w:hint="eastAsia"/>
          <w:sz w:val="21"/>
        </w:rPr>
        <w:t>，并发加密锁或注册账号，然后登录网上</w:t>
      </w:r>
      <w:r w:rsidR="00F76EC2">
        <w:rPr>
          <w:rFonts w:hint="eastAsia"/>
          <w:sz w:val="21"/>
        </w:rPr>
        <w:t>招投标</w:t>
      </w:r>
      <w:r>
        <w:rPr>
          <w:rFonts w:hint="eastAsia"/>
          <w:sz w:val="21"/>
        </w:rPr>
        <w:t>系统，维护</w:t>
      </w:r>
      <w:r w:rsidR="0025255D">
        <w:rPr>
          <w:rFonts w:hint="eastAsia"/>
          <w:sz w:val="21"/>
        </w:rPr>
        <w:t>企业</w:t>
      </w:r>
      <w:r>
        <w:rPr>
          <w:rFonts w:hint="eastAsia"/>
          <w:sz w:val="21"/>
        </w:rPr>
        <w:t>信息，提交</w:t>
      </w:r>
      <w:r w:rsidR="00F76EC2">
        <w:rPr>
          <w:rFonts w:hint="eastAsia"/>
          <w:sz w:val="21"/>
        </w:rPr>
        <w:t>交易</w:t>
      </w:r>
      <w:r>
        <w:rPr>
          <w:rFonts w:hint="eastAsia"/>
          <w:sz w:val="21"/>
        </w:rPr>
        <w:t>中心</w:t>
      </w:r>
      <w:r w:rsidR="005A7622">
        <w:rPr>
          <w:rFonts w:hint="eastAsia"/>
          <w:sz w:val="21"/>
        </w:rPr>
        <w:t>验证</w:t>
      </w:r>
      <w:r>
        <w:rPr>
          <w:rFonts w:hint="eastAsia"/>
          <w:sz w:val="21"/>
        </w:rPr>
        <w:t>。</w:t>
      </w:r>
    </w:p>
    <w:p w:rsidR="00646769" w:rsidRDefault="00B16BCF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以下主要介绍第</w:t>
      </w:r>
      <w:r>
        <w:rPr>
          <w:rFonts w:hint="eastAsia"/>
          <w:sz w:val="21"/>
        </w:rPr>
        <w:t>1</w:t>
      </w:r>
      <w:r>
        <w:rPr>
          <w:rFonts w:hint="eastAsia"/>
          <w:sz w:val="21"/>
        </w:rPr>
        <w:t>种方式。</w:t>
      </w:r>
    </w:p>
    <w:p w:rsidR="00646769" w:rsidRDefault="00EC707B">
      <w:pPr>
        <w:pStyle w:val="IndentNormal"/>
        <w:ind w:firstLineChars="0" w:firstLine="0"/>
      </w:pPr>
      <w:r>
        <w:pict>
          <v:shape id="图片 358" o:spid="_x0000_i1060" type="#_x0000_t75" style="width:275.9pt;height:169.35pt">
            <v:imagedata r:id="rId44" o:title=""/>
          </v:shape>
        </w:pict>
      </w:r>
    </w:p>
    <w:p w:rsidR="00646769" w:rsidRDefault="00B16BCF" w:rsidP="00A918E1">
      <w:pPr>
        <w:pStyle w:val="IndentNormal"/>
        <w:ind w:rightChars="42" w:right="88" w:firstLineChars="200" w:firstLine="420"/>
        <w:rPr>
          <w:sz w:val="21"/>
        </w:rPr>
      </w:pPr>
      <w:r>
        <w:rPr>
          <w:rFonts w:hint="eastAsia"/>
          <w:sz w:val="21"/>
        </w:rPr>
        <w:t>在</w:t>
      </w:r>
      <w:r w:rsidR="00F76EC2">
        <w:rPr>
          <w:rFonts w:hint="eastAsia"/>
          <w:sz w:val="21"/>
        </w:rPr>
        <w:t>招投标主体</w:t>
      </w:r>
      <w:r>
        <w:rPr>
          <w:rFonts w:hint="eastAsia"/>
          <w:sz w:val="21"/>
        </w:rPr>
        <w:t>登录界面，点击“免费注册”，如下图：</w:t>
      </w:r>
    </w:p>
    <w:p w:rsidR="00646769" w:rsidRDefault="00EC707B">
      <w:pPr>
        <w:pStyle w:val="IndentNormal"/>
        <w:ind w:firstLineChars="0" w:firstLine="0"/>
      </w:pPr>
      <w:r>
        <w:lastRenderedPageBreak/>
        <w:pict>
          <v:shape id="图片 359" o:spid="_x0000_i1061" type="#_x0000_t75" style="width:415.85pt;height:209.65pt">
            <v:imagedata r:id="rId45" o:title=""/>
          </v:shape>
        </w:pict>
      </w:r>
    </w:p>
    <w:p w:rsidR="00646769" w:rsidRPr="00A918E1" w:rsidRDefault="00B16BCF" w:rsidP="00A918E1">
      <w:pPr>
        <w:pStyle w:val="IndentNormal"/>
        <w:ind w:rightChars="42" w:right="88" w:firstLineChars="200" w:firstLine="420"/>
        <w:rPr>
          <w:sz w:val="21"/>
        </w:rPr>
      </w:pPr>
      <w:r>
        <w:rPr>
          <w:rFonts w:hint="eastAsia"/>
          <w:sz w:val="21"/>
        </w:rPr>
        <w:t>仔细阅读协议，点“同意”按钮继续，如下图：</w:t>
      </w:r>
    </w:p>
    <w:p w:rsidR="00646769" w:rsidRDefault="00EC707B">
      <w:pPr>
        <w:pStyle w:val="IndentNormal"/>
        <w:ind w:firstLineChars="0" w:firstLine="0"/>
      </w:pPr>
      <w:r>
        <w:pict>
          <v:shape id="图片 360" o:spid="_x0000_i1062" type="#_x0000_t75" style="width:415.3pt;height:214.25pt">
            <v:imagedata r:id="rId46" o:title=""/>
          </v:shape>
        </w:pict>
      </w:r>
    </w:p>
    <w:p w:rsidR="00646769" w:rsidRDefault="00B16BCF" w:rsidP="00A918E1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输入登录名、密码等基本信息，如果该登录名已被注册过，必须更换登录名。</w:t>
      </w:r>
    </w:p>
    <w:p w:rsidR="00646769" w:rsidRPr="00A918E1" w:rsidRDefault="00B16BCF" w:rsidP="00A918E1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选择“用户类型”，输入验证码之后，点击“确认”按钮，示例如下：</w:t>
      </w:r>
    </w:p>
    <w:p w:rsidR="00646769" w:rsidRDefault="00EC707B">
      <w:pPr>
        <w:pStyle w:val="IndentNormal"/>
        <w:ind w:firstLineChars="0" w:firstLine="0"/>
      </w:pPr>
      <w:r>
        <w:pict>
          <v:shape id="图片 362" o:spid="_x0000_i1063" type="#_x0000_t75" style="width:414.7pt;height:186.05pt">
            <v:imagedata r:id="rId47" o:title=""/>
          </v:shape>
        </w:pict>
      </w:r>
    </w:p>
    <w:p w:rsidR="00646769" w:rsidRDefault="00B16BCF" w:rsidP="00A918E1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lastRenderedPageBreak/>
        <w:t>点击“确认”，登录，这时您的登录身份为“施工单位”，负责维护本单位的信息，提交中心</w:t>
      </w:r>
      <w:r w:rsidR="005A7622">
        <w:rPr>
          <w:rFonts w:hint="eastAsia"/>
          <w:sz w:val="21"/>
        </w:rPr>
        <w:t>验证</w:t>
      </w:r>
      <w:r>
        <w:rPr>
          <w:rFonts w:hint="eastAsia"/>
          <w:sz w:val="21"/>
        </w:rPr>
        <w:t>。</w:t>
      </w:r>
      <w:r w:rsidR="00C337DA">
        <w:rPr>
          <w:rFonts w:hint="eastAsia"/>
          <w:sz w:val="21"/>
        </w:rPr>
        <w:t>示例如下：</w:t>
      </w:r>
    </w:p>
    <w:p w:rsidR="00B2528B" w:rsidRDefault="00B2528B" w:rsidP="00C337DA">
      <w:pPr>
        <w:pStyle w:val="IndentNormal"/>
        <w:ind w:firstLineChars="0" w:firstLine="0"/>
        <w:rPr>
          <w:sz w:val="21"/>
        </w:rPr>
      </w:pPr>
      <w:r w:rsidRPr="00EE541A">
        <w:rPr>
          <w:noProof/>
        </w:rPr>
        <w:drawing>
          <wp:inline distT="0" distB="0" distL="0" distR="0">
            <wp:extent cx="5278120" cy="2049337"/>
            <wp:effectExtent l="19050" t="0" r="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4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DA" w:rsidRDefault="00C337DA" w:rsidP="00C337DA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页面中有“业务管理”、“最新消息”、“开标提醒”</w:t>
      </w:r>
      <w:r w:rsidR="001C3990">
        <w:rPr>
          <w:rFonts w:hint="eastAsia"/>
          <w:sz w:val="21"/>
        </w:rPr>
        <w:t>等</w:t>
      </w:r>
      <w:r>
        <w:rPr>
          <w:rFonts w:hint="eastAsia"/>
          <w:sz w:val="21"/>
        </w:rPr>
        <w:t>模块</w:t>
      </w:r>
      <w:r w:rsidR="001C3990">
        <w:rPr>
          <w:rFonts w:hint="eastAsia"/>
          <w:sz w:val="21"/>
        </w:rPr>
        <w:t>。</w:t>
      </w:r>
    </w:p>
    <w:p w:rsidR="001C3990" w:rsidRPr="001C3990" w:rsidRDefault="00C50372" w:rsidP="00C337DA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当该主题是多身份企业，</w:t>
      </w:r>
      <w:r w:rsidR="001C3990">
        <w:rPr>
          <w:rFonts w:hint="eastAsia"/>
          <w:sz w:val="21"/>
        </w:rPr>
        <w:t>点击左上角的“身份切换”按钮，可以切换到</w:t>
      </w:r>
      <w:r>
        <w:rPr>
          <w:rFonts w:hint="eastAsia"/>
          <w:sz w:val="21"/>
        </w:rPr>
        <w:t>其它主体类型的单位。如下图所示：</w:t>
      </w:r>
    </w:p>
    <w:p w:rsidR="00B2528B" w:rsidRDefault="00C50372" w:rsidP="00C50372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0" distR="0">
            <wp:extent cx="5278120" cy="29432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4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A2" w:rsidRDefault="00D55AA2" w:rsidP="00D55AA2">
      <w:pPr>
        <w:pStyle w:val="IndentNormal"/>
        <w:ind w:leftChars="200" w:left="420" w:firstLineChars="0" w:firstLine="0"/>
        <w:rPr>
          <w:sz w:val="21"/>
        </w:rPr>
      </w:pPr>
      <w:r>
        <w:rPr>
          <w:rFonts w:hint="eastAsia"/>
          <w:sz w:val="21"/>
        </w:rPr>
        <w:t>点击模块可以进入对应身份的</w:t>
      </w:r>
      <w:r w:rsidR="005A7622">
        <w:rPr>
          <w:rFonts w:hint="eastAsia"/>
          <w:sz w:val="21"/>
        </w:rPr>
        <w:t>交易平台</w:t>
      </w:r>
      <w:r>
        <w:rPr>
          <w:rFonts w:hint="eastAsia"/>
          <w:sz w:val="21"/>
        </w:rPr>
        <w:t>。</w:t>
      </w:r>
    </w:p>
    <w:p w:rsidR="00646769" w:rsidRPr="0053023B" w:rsidRDefault="005A7622" w:rsidP="0087538D">
      <w:pPr>
        <w:pStyle w:val="2"/>
      </w:pPr>
      <w:bookmarkStart w:id="32" w:name="_Toc405561962"/>
      <w:r>
        <w:rPr>
          <w:rFonts w:hint="eastAsia"/>
        </w:rPr>
        <w:t>验证</w:t>
      </w:r>
      <w:r w:rsidR="00B16BCF" w:rsidRPr="0053023B">
        <w:rPr>
          <w:rFonts w:hint="eastAsia"/>
        </w:rPr>
        <w:t>状态</w:t>
      </w:r>
      <w:bookmarkEnd w:id="32"/>
    </w:p>
    <w:p w:rsidR="00646769" w:rsidRDefault="00B16BCF" w:rsidP="00A918E1">
      <w:pPr>
        <w:pStyle w:val="IndentNormal"/>
        <w:ind w:firstLineChars="202" w:firstLine="424"/>
        <w:rPr>
          <w:sz w:val="21"/>
        </w:rPr>
      </w:pPr>
      <w:r>
        <w:rPr>
          <w:rFonts w:hint="eastAsia"/>
          <w:sz w:val="21"/>
        </w:rPr>
        <w:t>（</w:t>
      </w:r>
      <w:r>
        <w:rPr>
          <w:rFonts w:hint="eastAsia"/>
          <w:sz w:val="21"/>
        </w:rPr>
        <w:t>1</w:t>
      </w:r>
      <w:r>
        <w:rPr>
          <w:rFonts w:hint="eastAsia"/>
          <w:sz w:val="21"/>
        </w:rPr>
        <w:t>）编辑中：可以继续修改信息，一旦“提交验证”请求，即变为待</w:t>
      </w:r>
      <w:r w:rsidR="005A7622">
        <w:rPr>
          <w:rFonts w:hint="eastAsia"/>
          <w:sz w:val="21"/>
        </w:rPr>
        <w:t>验证</w:t>
      </w:r>
      <w:r>
        <w:rPr>
          <w:rFonts w:hint="eastAsia"/>
          <w:sz w:val="21"/>
        </w:rPr>
        <w:t>状态。</w:t>
      </w:r>
    </w:p>
    <w:p w:rsidR="00646769" w:rsidRDefault="00B16BCF" w:rsidP="00A918E1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（</w:t>
      </w:r>
      <w:r>
        <w:rPr>
          <w:rFonts w:hint="eastAsia"/>
          <w:sz w:val="21"/>
        </w:rPr>
        <w:t>2</w:t>
      </w:r>
      <w:r>
        <w:rPr>
          <w:rFonts w:hint="eastAsia"/>
          <w:sz w:val="21"/>
        </w:rPr>
        <w:t>）待</w:t>
      </w:r>
      <w:r w:rsidR="005A7622">
        <w:rPr>
          <w:rFonts w:hint="eastAsia"/>
          <w:sz w:val="21"/>
        </w:rPr>
        <w:t>验证</w:t>
      </w:r>
      <w:r>
        <w:rPr>
          <w:rFonts w:hint="eastAsia"/>
          <w:sz w:val="21"/>
        </w:rPr>
        <w:t>：不能修改信息，等待中心</w:t>
      </w:r>
      <w:r w:rsidR="005A7622">
        <w:rPr>
          <w:rFonts w:hint="eastAsia"/>
          <w:sz w:val="21"/>
        </w:rPr>
        <w:t>验证</w:t>
      </w:r>
      <w:r>
        <w:rPr>
          <w:rFonts w:hint="eastAsia"/>
          <w:sz w:val="21"/>
        </w:rPr>
        <w:t>。</w:t>
      </w:r>
    </w:p>
    <w:p w:rsidR="00646769" w:rsidRDefault="00B16BCF" w:rsidP="00A918E1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（</w:t>
      </w:r>
      <w:r>
        <w:rPr>
          <w:rFonts w:hint="eastAsia"/>
          <w:sz w:val="21"/>
        </w:rPr>
        <w:t>3</w:t>
      </w:r>
      <w:r>
        <w:rPr>
          <w:rFonts w:hint="eastAsia"/>
          <w:sz w:val="21"/>
        </w:rPr>
        <w:t>）</w:t>
      </w:r>
      <w:r w:rsidR="005A7622">
        <w:rPr>
          <w:rFonts w:hint="eastAsia"/>
          <w:sz w:val="21"/>
        </w:rPr>
        <w:t>验证</w:t>
      </w:r>
      <w:r>
        <w:rPr>
          <w:rFonts w:hint="eastAsia"/>
          <w:sz w:val="21"/>
        </w:rPr>
        <w:t>通过：交易中心已经</w:t>
      </w:r>
      <w:r w:rsidR="005A7622">
        <w:rPr>
          <w:rFonts w:hint="eastAsia"/>
          <w:sz w:val="21"/>
        </w:rPr>
        <w:t>验证</w:t>
      </w:r>
      <w:r>
        <w:rPr>
          <w:rFonts w:hint="eastAsia"/>
          <w:sz w:val="21"/>
        </w:rPr>
        <w:t>过的正式记录。其中，基本信息，施工项目经理，总监，资质证书等可以再次被修改，但是修改后未经交易中心</w:t>
      </w:r>
      <w:r w:rsidR="005A7622">
        <w:rPr>
          <w:rFonts w:hint="eastAsia"/>
          <w:sz w:val="21"/>
        </w:rPr>
        <w:t>验证</w:t>
      </w:r>
      <w:r>
        <w:rPr>
          <w:rFonts w:hint="eastAsia"/>
          <w:sz w:val="21"/>
        </w:rPr>
        <w:t>通过的，仅是临时记录。</w:t>
      </w:r>
    </w:p>
    <w:p w:rsidR="00646769" w:rsidRDefault="00B16BCF" w:rsidP="00A918E1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lastRenderedPageBreak/>
        <w:t>（</w:t>
      </w:r>
      <w:r>
        <w:rPr>
          <w:rFonts w:hint="eastAsia"/>
          <w:sz w:val="21"/>
        </w:rPr>
        <w:t>4</w:t>
      </w:r>
      <w:r>
        <w:rPr>
          <w:rFonts w:hint="eastAsia"/>
          <w:sz w:val="21"/>
        </w:rPr>
        <w:t>）</w:t>
      </w:r>
      <w:r w:rsidR="005A7622">
        <w:rPr>
          <w:rFonts w:hint="eastAsia"/>
          <w:sz w:val="21"/>
        </w:rPr>
        <w:t>验证</w:t>
      </w:r>
      <w:r>
        <w:rPr>
          <w:rFonts w:hint="eastAsia"/>
          <w:sz w:val="21"/>
        </w:rPr>
        <w:t>不通过：交易中心</w:t>
      </w:r>
      <w:r w:rsidR="005A7622">
        <w:rPr>
          <w:rFonts w:hint="eastAsia"/>
          <w:sz w:val="21"/>
        </w:rPr>
        <w:t>验证</w:t>
      </w:r>
      <w:r>
        <w:rPr>
          <w:rFonts w:hint="eastAsia"/>
          <w:sz w:val="21"/>
        </w:rPr>
        <w:t>退回的状态，需要重新修改并提交</w:t>
      </w:r>
      <w:r w:rsidR="00B53BCC">
        <w:rPr>
          <w:rFonts w:hint="eastAsia"/>
          <w:sz w:val="21"/>
        </w:rPr>
        <w:t>交易</w:t>
      </w:r>
      <w:r>
        <w:rPr>
          <w:rFonts w:hint="eastAsia"/>
          <w:sz w:val="21"/>
        </w:rPr>
        <w:t>中心验证。</w:t>
      </w:r>
    </w:p>
    <w:p w:rsidR="00646769" w:rsidRDefault="00646769">
      <w:pPr>
        <w:pStyle w:val="IndentNormal"/>
        <w:ind w:firstLineChars="0" w:firstLine="0"/>
        <w:rPr>
          <w:sz w:val="21"/>
        </w:rPr>
      </w:pPr>
    </w:p>
    <w:p w:rsidR="00646769" w:rsidRPr="0087538D" w:rsidRDefault="00B16BCF" w:rsidP="0087538D">
      <w:pPr>
        <w:pStyle w:val="2"/>
      </w:pPr>
      <w:bookmarkStart w:id="33" w:name="_Toc405561963"/>
      <w:r w:rsidRPr="0087538D">
        <w:rPr>
          <w:rFonts w:hint="eastAsia"/>
        </w:rPr>
        <w:t>扫描件</w:t>
      </w:r>
      <w:bookmarkEnd w:id="33"/>
    </w:p>
    <w:p w:rsidR="00646769" w:rsidRPr="0063610C" w:rsidRDefault="00B16BCF" w:rsidP="0063610C">
      <w:pPr>
        <w:ind w:left="420" w:firstLineChars="0" w:firstLine="0"/>
      </w:pPr>
      <w:r w:rsidRPr="0063610C">
        <w:rPr>
          <w:rFonts w:hint="eastAsia"/>
        </w:rPr>
        <w:t>在信息的新增和修改页面，可以上传扫描件。上传扫描件的大小在后台可以设置。</w:t>
      </w:r>
    </w:p>
    <w:p w:rsidR="00646769" w:rsidRPr="0063610C" w:rsidRDefault="00B16BCF" w:rsidP="0063610C">
      <w:pPr>
        <w:ind w:left="420" w:firstLineChars="0" w:firstLine="0"/>
      </w:pPr>
      <w:r w:rsidRPr="0063610C">
        <w:rPr>
          <w:rFonts w:hint="eastAsia"/>
        </w:rPr>
        <w:t>基本信息页面可以上传多个类型的扫描件。点击“扫描件管理”按钮：</w:t>
      </w:r>
    </w:p>
    <w:p w:rsidR="00646769" w:rsidRDefault="00EC707B">
      <w:pPr>
        <w:pStyle w:val="IndentNormal"/>
        <w:ind w:firstLineChars="0" w:firstLine="0"/>
      </w:pPr>
      <w:r>
        <w:pict>
          <v:shape id="图片 365" o:spid="_x0000_i1064" type="#_x0000_t75" style="width:409.55pt;height:171.65pt">
            <v:imagedata r:id="rId50" o:title=""/>
          </v:shape>
        </w:pict>
      </w:r>
    </w:p>
    <w:p w:rsidR="00646769" w:rsidRPr="00A918E1" w:rsidRDefault="00B16BCF" w:rsidP="00A918E1">
      <w:pPr>
        <w:pStyle w:val="IndentNormal"/>
        <w:ind w:firstLineChars="202" w:firstLine="424"/>
        <w:rPr>
          <w:sz w:val="21"/>
        </w:rPr>
      </w:pPr>
      <w:r>
        <w:rPr>
          <w:rFonts w:hint="eastAsia"/>
          <w:sz w:val="21"/>
        </w:rPr>
        <w:t>选择对应扫描件，点击“选择电子件上传”按钮：</w:t>
      </w:r>
    </w:p>
    <w:p w:rsidR="00646769" w:rsidRPr="00A918E1" w:rsidRDefault="00EC707B">
      <w:pPr>
        <w:pStyle w:val="IndentNormal"/>
        <w:ind w:firstLineChars="0" w:firstLine="0"/>
      </w:pPr>
      <w:r>
        <w:pict>
          <v:shape id="图片 366" o:spid="_x0000_i1065" type="#_x0000_t75" style="width:415.3pt;height:120.4pt">
            <v:imagedata r:id="rId51" o:title=""/>
          </v:shape>
        </w:pict>
      </w:r>
    </w:p>
    <w:p w:rsidR="00646769" w:rsidRPr="00A918E1" w:rsidRDefault="00B16BCF" w:rsidP="00A918E1">
      <w:pPr>
        <w:pStyle w:val="IndentNormal"/>
        <w:ind w:firstLineChars="202" w:firstLine="424"/>
        <w:rPr>
          <w:sz w:val="21"/>
        </w:rPr>
      </w:pPr>
      <w:r>
        <w:rPr>
          <w:rFonts w:hint="eastAsia"/>
          <w:sz w:val="21"/>
        </w:rPr>
        <w:t>上传完电子件后，会有一条待</w:t>
      </w:r>
      <w:r w:rsidR="005A7622">
        <w:rPr>
          <w:rFonts w:hint="eastAsia"/>
          <w:sz w:val="21"/>
        </w:rPr>
        <w:t>验证</w:t>
      </w:r>
      <w:r>
        <w:rPr>
          <w:rFonts w:hint="eastAsia"/>
          <w:sz w:val="21"/>
        </w:rPr>
        <w:t>的记录，页面如下：</w:t>
      </w:r>
    </w:p>
    <w:p w:rsidR="00646769" w:rsidRDefault="00EC707B">
      <w:pPr>
        <w:pStyle w:val="IndentNormal"/>
        <w:ind w:firstLineChars="0" w:firstLine="0"/>
      </w:pPr>
      <w:r>
        <w:pict>
          <v:shape id="图片 383" o:spid="_x0000_i1066" type="#_x0000_t75" style="width:414.7pt;height:119.25pt">
            <v:imagedata r:id="rId52" o:title=""/>
          </v:shape>
        </w:pict>
      </w:r>
    </w:p>
    <w:p w:rsidR="00646769" w:rsidRDefault="00B16BCF" w:rsidP="00A918E1">
      <w:pPr>
        <w:pStyle w:val="IndentNormal"/>
        <w:ind w:firstLineChars="202" w:firstLine="424"/>
        <w:rPr>
          <w:color w:val="FF0000"/>
          <w:sz w:val="21"/>
        </w:rPr>
      </w:pPr>
      <w:r>
        <w:rPr>
          <w:rFonts w:hint="eastAsia"/>
          <w:color w:val="FF0000"/>
          <w:sz w:val="21"/>
        </w:rPr>
        <w:t>注：</w:t>
      </w:r>
    </w:p>
    <w:p w:rsidR="00646769" w:rsidRDefault="00A918E1" w:rsidP="00A918E1">
      <w:pPr>
        <w:pStyle w:val="IndentNormal"/>
        <w:ind w:firstLineChars="177" w:firstLine="425"/>
        <w:rPr>
          <w:color w:val="FF0000"/>
          <w:sz w:val="21"/>
        </w:rPr>
      </w:pPr>
      <w:r w:rsidRPr="00A918E1">
        <w:rPr>
          <w:rFonts w:hint="eastAsia"/>
          <w:color w:val="FF0000"/>
        </w:rPr>
        <w:t>①</w:t>
      </w:r>
      <w:r w:rsidR="00B16BCF">
        <w:rPr>
          <w:rFonts w:hint="eastAsia"/>
          <w:color w:val="FF0000"/>
          <w:sz w:val="21"/>
        </w:rPr>
        <w:t>附件名称只能由中文，英文字母和数字组成，附件上传大小限制为</w:t>
      </w:r>
      <w:r w:rsidR="00B16BCF">
        <w:rPr>
          <w:rFonts w:hint="eastAsia"/>
          <w:color w:val="FF0000"/>
          <w:sz w:val="21"/>
        </w:rPr>
        <w:t>1024KB;</w:t>
      </w:r>
      <w:r w:rsidR="00B16BCF">
        <w:rPr>
          <w:rFonts w:hint="eastAsia"/>
          <w:color w:val="FF0000"/>
          <w:sz w:val="21"/>
        </w:rPr>
        <w:t>请上传后缀名为</w:t>
      </w:r>
      <w:proofErr w:type="spellStart"/>
      <w:r w:rsidR="00B16BCF">
        <w:rPr>
          <w:rFonts w:hint="eastAsia"/>
          <w:color w:val="FF0000"/>
          <w:sz w:val="21"/>
        </w:rPr>
        <w:t>jpg,jpeg,bmp,gif,pdf,png</w:t>
      </w:r>
      <w:proofErr w:type="spellEnd"/>
      <w:r w:rsidR="00B16BCF">
        <w:rPr>
          <w:rFonts w:hint="eastAsia"/>
          <w:color w:val="FF0000"/>
          <w:sz w:val="21"/>
        </w:rPr>
        <w:t>类型的图片。</w:t>
      </w:r>
    </w:p>
    <w:p w:rsidR="00646769" w:rsidRDefault="00A918E1" w:rsidP="00A918E1">
      <w:pPr>
        <w:pStyle w:val="IndentNormal"/>
        <w:ind w:firstLineChars="177" w:firstLine="425"/>
        <w:rPr>
          <w:color w:val="FF0000"/>
          <w:sz w:val="21"/>
        </w:rPr>
      </w:pPr>
      <w:r w:rsidRPr="00A918E1">
        <w:rPr>
          <w:rFonts w:hint="eastAsia"/>
          <w:color w:val="FF0000"/>
        </w:rPr>
        <w:lastRenderedPageBreak/>
        <w:t>②</w:t>
      </w:r>
      <w:r w:rsidR="00B16BCF">
        <w:rPr>
          <w:rFonts w:hint="eastAsia"/>
          <w:color w:val="FF0000"/>
          <w:sz w:val="21"/>
        </w:rPr>
        <w:t>当出现上传电子件错误，而且验证状态为编辑中的话，可点击【删除选定】按钮删除错误的电子件。</w:t>
      </w:r>
    </w:p>
    <w:p w:rsidR="00646769" w:rsidRDefault="00A918E1" w:rsidP="00A918E1">
      <w:pPr>
        <w:pStyle w:val="IndentNormal"/>
        <w:ind w:firstLineChars="177" w:firstLine="425"/>
        <w:rPr>
          <w:color w:val="FF0000"/>
          <w:sz w:val="21"/>
        </w:rPr>
      </w:pPr>
      <w:r w:rsidRPr="00A918E1">
        <w:rPr>
          <w:rFonts w:hint="eastAsia"/>
          <w:color w:val="FF0000"/>
        </w:rPr>
        <w:t>③</w:t>
      </w:r>
      <w:r w:rsidR="00B16BCF">
        <w:rPr>
          <w:rFonts w:hint="eastAsia"/>
          <w:color w:val="FF0000"/>
          <w:sz w:val="21"/>
        </w:rPr>
        <w:t>当需要变更验证状态为待验证、验证通过、验证不通过的电子件时，请点击【作废选定】按钮作废该电子件。</w:t>
      </w:r>
    </w:p>
    <w:p w:rsidR="00646769" w:rsidRDefault="00A918E1" w:rsidP="00A918E1">
      <w:pPr>
        <w:pStyle w:val="IndentNormal"/>
        <w:ind w:firstLineChars="177" w:firstLine="425"/>
      </w:pPr>
      <w:r w:rsidRPr="00A918E1">
        <w:rPr>
          <w:rFonts w:hint="eastAsia"/>
          <w:color w:val="FF0000"/>
          <w:szCs w:val="21"/>
        </w:rPr>
        <w:t>④</w:t>
      </w:r>
      <w:r w:rsidR="00B16BCF">
        <w:rPr>
          <w:rFonts w:hint="eastAsia"/>
          <w:color w:val="FF0000"/>
          <w:sz w:val="21"/>
        </w:rPr>
        <w:t>只有处于“编辑”状态中的图片能进行删除操作。“待验证”、“验证通过”和“</w:t>
      </w:r>
      <w:r w:rsidR="005A7622">
        <w:rPr>
          <w:rFonts w:hint="eastAsia"/>
          <w:color w:val="FF0000"/>
          <w:sz w:val="21"/>
        </w:rPr>
        <w:t>验证</w:t>
      </w:r>
      <w:r w:rsidR="00B16BCF">
        <w:rPr>
          <w:rFonts w:hint="eastAsia"/>
          <w:color w:val="FF0000"/>
          <w:sz w:val="21"/>
        </w:rPr>
        <w:t>未通过”状态的图片只能作废，不能删除。</w:t>
      </w:r>
    </w:p>
    <w:p w:rsidR="00646769" w:rsidRDefault="00EC707B">
      <w:pPr>
        <w:pStyle w:val="IndentNormal"/>
        <w:ind w:firstLineChars="0" w:firstLine="0"/>
      </w:pPr>
      <w:r>
        <w:pict>
          <v:shape id="图片 402" o:spid="_x0000_i1067" type="#_x0000_t75" style="width:414.7pt;height:165.9pt">
            <v:imagedata r:id="rId53" o:title=""/>
          </v:shape>
        </w:pict>
      </w:r>
    </w:p>
    <w:p w:rsidR="00646769" w:rsidRDefault="00646769">
      <w:pPr>
        <w:ind w:firstLineChars="0" w:firstLine="0"/>
      </w:pPr>
    </w:p>
    <w:p w:rsidR="00F01B1F" w:rsidRDefault="00ED545F" w:rsidP="00F01B1F">
      <w:pPr>
        <w:pStyle w:val="IndentNormal"/>
        <w:ind w:firstLineChars="202" w:firstLine="424"/>
        <w:rPr>
          <w:sz w:val="21"/>
        </w:rPr>
      </w:pPr>
      <w:r>
        <w:rPr>
          <w:rFonts w:hint="eastAsia"/>
          <w:sz w:val="21"/>
        </w:rPr>
        <w:t>招投标企业</w:t>
      </w:r>
      <w:r w:rsidR="00B16BCF">
        <w:rPr>
          <w:rFonts w:hint="eastAsia"/>
          <w:sz w:val="21"/>
        </w:rPr>
        <w:t>登录后，可以维护本</w:t>
      </w:r>
      <w:r w:rsidR="0051264E">
        <w:rPr>
          <w:rFonts w:hint="eastAsia"/>
          <w:sz w:val="21"/>
        </w:rPr>
        <w:t>企业</w:t>
      </w:r>
      <w:r w:rsidR="00B16BCF">
        <w:rPr>
          <w:rFonts w:hint="eastAsia"/>
          <w:sz w:val="21"/>
        </w:rPr>
        <w:t>的信息，提交</w:t>
      </w:r>
      <w:r>
        <w:rPr>
          <w:rFonts w:hint="eastAsia"/>
          <w:sz w:val="21"/>
        </w:rPr>
        <w:t>交易</w:t>
      </w:r>
      <w:r w:rsidR="00B16BCF">
        <w:rPr>
          <w:rFonts w:hint="eastAsia"/>
          <w:sz w:val="21"/>
        </w:rPr>
        <w:t>中心</w:t>
      </w:r>
      <w:r w:rsidR="005A7622">
        <w:rPr>
          <w:rFonts w:hint="eastAsia"/>
          <w:sz w:val="21"/>
        </w:rPr>
        <w:t>验证</w:t>
      </w:r>
      <w:r w:rsidR="00B16BCF">
        <w:rPr>
          <w:rFonts w:hint="eastAsia"/>
          <w:sz w:val="21"/>
        </w:rPr>
        <w:t>。</w:t>
      </w:r>
    </w:p>
    <w:p w:rsidR="00E35387" w:rsidRDefault="00F01B1F" w:rsidP="00E35387">
      <w:pPr>
        <w:pStyle w:val="1"/>
      </w:pPr>
      <w:r>
        <w:rPr>
          <w:rFonts w:hint="eastAsia"/>
        </w:rPr>
        <w:t>诚信库录入</w:t>
      </w:r>
    </w:p>
    <w:p w:rsidR="00E35387" w:rsidRPr="00E35387" w:rsidRDefault="00E35387" w:rsidP="00E35387">
      <w:pPr>
        <w:pStyle w:val="14"/>
        <w:rPr>
          <w:color w:val="FF0000"/>
        </w:rPr>
      </w:pPr>
      <w:r w:rsidRPr="00E35387">
        <w:rPr>
          <w:rFonts w:hint="eastAsia"/>
          <w:color w:val="FF0000"/>
        </w:rPr>
        <w:t>注：</w:t>
      </w:r>
      <w:r>
        <w:rPr>
          <w:rFonts w:hint="eastAsia"/>
          <w:color w:val="FF0000"/>
        </w:rPr>
        <w:t>完成诚信库录入并由平台人员审核通过后，</w:t>
      </w:r>
      <w:r w:rsidR="007179C0">
        <w:rPr>
          <w:rFonts w:hint="eastAsia"/>
          <w:color w:val="FF0000"/>
        </w:rPr>
        <w:t>才可以看到业务菜单。</w:t>
      </w:r>
    </w:p>
    <w:p w:rsidR="00646769" w:rsidRPr="0087538D" w:rsidRDefault="00B16BCF" w:rsidP="0087538D">
      <w:pPr>
        <w:pStyle w:val="2"/>
      </w:pPr>
      <w:bookmarkStart w:id="34" w:name="_Toc405561965"/>
      <w:r w:rsidRPr="0087538D">
        <w:rPr>
          <w:rFonts w:hint="eastAsia"/>
        </w:rPr>
        <w:t>施工单位</w:t>
      </w:r>
      <w:bookmarkEnd w:id="34"/>
    </w:p>
    <w:p w:rsidR="00646769" w:rsidRPr="0087538D" w:rsidRDefault="00B16BCF" w:rsidP="0087538D">
      <w:pPr>
        <w:pStyle w:val="3"/>
      </w:pPr>
      <w:bookmarkStart w:id="35" w:name="_基本信息"/>
      <w:bookmarkStart w:id="36" w:name="_Toc24881"/>
      <w:bookmarkStart w:id="37" w:name="_Toc8609"/>
      <w:bookmarkStart w:id="38" w:name="_Toc11173"/>
      <w:bookmarkStart w:id="39" w:name="_Toc10841"/>
      <w:bookmarkStart w:id="40" w:name="_Toc405561966"/>
      <w:bookmarkEnd w:id="35"/>
      <w:r w:rsidRPr="0087538D">
        <w:rPr>
          <w:rFonts w:hint="eastAsia"/>
        </w:rPr>
        <w:t>基本信息</w:t>
      </w:r>
      <w:bookmarkEnd w:id="36"/>
      <w:bookmarkEnd w:id="37"/>
      <w:bookmarkEnd w:id="38"/>
      <w:bookmarkEnd w:id="39"/>
      <w:bookmarkEnd w:id="40"/>
    </w:p>
    <w:p w:rsidR="00646769" w:rsidRDefault="00B16BCF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填写施工单位基本信息。</w:t>
      </w:r>
    </w:p>
    <w:p w:rsidR="00646769" w:rsidRDefault="00B16BC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46769" w:rsidRDefault="00B16BCF" w:rsidP="00E26DE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、登录</w:t>
      </w:r>
      <w:r w:rsidR="0051264E">
        <w:rPr>
          <w:rFonts w:hint="eastAsia"/>
        </w:rPr>
        <w:t>招投标</w:t>
      </w:r>
      <w:r>
        <w:rPr>
          <w:rFonts w:hint="eastAsia"/>
        </w:rPr>
        <w:t>系统，点击“诚信库管理－基本信息”菜单，进入的页面。如下图：</w:t>
      </w:r>
      <w:bookmarkStart w:id="41" w:name="_Toc225152731"/>
      <w:bookmarkStart w:id="42" w:name="_Toc261428517"/>
    </w:p>
    <w:p w:rsidR="00646769" w:rsidRDefault="00EC707B">
      <w:pPr>
        <w:pStyle w:val="14"/>
      </w:pPr>
      <w:r>
        <w:lastRenderedPageBreak/>
        <w:pict>
          <v:shape id="图片 527" o:spid="_x0000_i1068" type="#_x0000_t75" style="width:414.7pt;height:169.9pt">
            <v:imagedata r:id="rId54" o:title=""/>
          </v:shape>
        </w:pict>
      </w:r>
    </w:p>
    <w:p w:rsidR="00646769" w:rsidRDefault="00B16BCF" w:rsidP="00E26DE0">
      <w:pPr>
        <w:ind w:firstLine="420"/>
        <w:rPr>
          <w:sz w:val="24"/>
        </w:rPr>
      </w:pPr>
      <w:r>
        <w:rPr>
          <w:rFonts w:hint="eastAsia"/>
        </w:rPr>
        <w:t>2</w:t>
      </w:r>
      <w:r>
        <w:rPr>
          <w:rFonts w:hint="eastAsia"/>
        </w:rPr>
        <w:t>、首次登录，点击“修改信息”按钮，完善基本信息。点击“修改信息”按钮之后页面如下：</w:t>
      </w:r>
      <w:r w:rsidR="00EC707B">
        <w:pict>
          <v:shape id="图片 529" o:spid="_x0000_i1069" type="#_x0000_t75" style="width:415.3pt;height:186.05pt">
            <v:imagedata r:id="rId55" o:title=""/>
          </v:shape>
        </w:pict>
      </w:r>
    </w:p>
    <w:p w:rsidR="00646769" w:rsidRDefault="00B16BCF">
      <w:pPr>
        <w:pStyle w:val="14"/>
        <w:ind w:firstLineChars="202" w:firstLine="424"/>
      </w:pPr>
      <w:r>
        <w:rPr>
          <w:rFonts w:hint="eastAsia"/>
        </w:rPr>
        <w:t>填写页面上</w:t>
      </w:r>
      <w:r w:rsidR="001E51EE">
        <w:rPr>
          <w:rFonts w:hint="eastAsia"/>
        </w:rPr>
        <w:t>组织机构代码、负责任等</w:t>
      </w:r>
      <w:r>
        <w:rPr>
          <w:rFonts w:hint="eastAsia"/>
        </w:rPr>
        <w:t>信息。</w:t>
      </w:r>
      <w:r w:rsidR="001E51EE">
        <w:rPr>
          <w:rFonts w:hint="eastAsia"/>
        </w:rPr>
        <w:t>点击“修改保存”按钮，基本信息处于“编辑”中状态，可再次修改。</w:t>
      </w:r>
    </w:p>
    <w:p w:rsidR="00646769" w:rsidRDefault="00B16BCF">
      <w:pPr>
        <w:pStyle w:val="14"/>
        <w:ind w:firstLineChars="202" w:firstLine="424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46769" w:rsidRDefault="004251BC">
      <w:pPr>
        <w:pStyle w:val="14"/>
        <w:ind w:firstLineChars="201" w:firstLine="422"/>
        <w:rPr>
          <w:color w:val="FF0000"/>
        </w:rPr>
      </w:pPr>
      <w:r w:rsidRPr="004251BC">
        <w:rPr>
          <w:rFonts w:hint="eastAsia"/>
          <w:color w:val="FF0000"/>
        </w:rPr>
        <w:t>①</w:t>
      </w:r>
      <w:r w:rsidR="00B16BCF">
        <w:rPr>
          <w:rFonts w:hint="eastAsia"/>
          <w:color w:val="FF0000"/>
        </w:rPr>
        <w:t>带</w:t>
      </w:r>
      <w:r w:rsidR="00B16BCF">
        <w:rPr>
          <w:rFonts w:hint="eastAsia"/>
          <w:color w:val="FF0000"/>
        </w:rPr>
        <w:t>*</w:t>
      </w:r>
      <w:r w:rsidR="00B16BCF">
        <w:rPr>
          <w:rFonts w:hint="eastAsia"/>
          <w:color w:val="FF0000"/>
        </w:rPr>
        <w:t>号的为必填项。</w:t>
      </w:r>
    </w:p>
    <w:p w:rsidR="00646769" w:rsidRDefault="004251BC" w:rsidP="004251BC">
      <w:pPr>
        <w:pStyle w:val="13"/>
        <w:ind w:firstLineChars="202" w:firstLine="424"/>
        <w:rPr>
          <w:color w:val="FF0000"/>
        </w:rPr>
      </w:pPr>
      <w:r w:rsidRPr="004251BC">
        <w:rPr>
          <w:rFonts w:hint="eastAsia"/>
          <w:color w:val="FF0000"/>
        </w:rPr>
        <w:t>②</w:t>
      </w:r>
      <w:r w:rsidR="00B16BCF">
        <w:rPr>
          <w:rFonts w:hint="eastAsia"/>
          <w:color w:val="FF0000"/>
        </w:rPr>
        <w:t>“组织机构代码”字段判断唯一性。</w:t>
      </w:r>
    </w:p>
    <w:p w:rsidR="00646769" w:rsidRDefault="004251BC" w:rsidP="004251BC">
      <w:pPr>
        <w:pStyle w:val="13"/>
        <w:ind w:firstLineChars="202" w:firstLine="424"/>
        <w:rPr>
          <w:color w:val="FF0000"/>
        </w:rPr>
      </w:pPr>
      <w:r w:rsidRPr="004251BC">
        <w:rPr>
          <w:rFonts w:hint="eastAsia"/>
          <w:color w:val="FF0000"/>
        </w:rPr>
        <w:t>③</w:t>
      </w:r>
      <w:r w:rsidR="00B16BCF">
        <w:rPr>
          <w:rFonts w:hint="eastAsia"/>
          <w:color w:val="FF0000"/>
          <w:szCs w:val="21"/>
        </w:rPr>
        <w:t>基本信息和扫描件同时</w:t>
      </w:r>
      <w:r w:rsidR="005A7622">
        <w:rPr>
          <w:rFonts w:hint="eastAsia"/>
          <w:color w:val="FF0000"/>
          <w:szCs w:val="21"/>
        </w:rPr>
        <w:t>验证</w:t>
      </w:r>
      <w:r w:rsidR="00B16BCF">
        <w:rPr>
          <w:rFonts w:hint="eastAsia"/>
          <w:color w:val="FF0000"/>
          <w:szCs w:val="21"/>
        </w:rPr>
        <w:t>，基本信息</w:t>
      </w:r>
      <w:r w:rsidR="005A7622">
        <w:rPr>
          <w:rFonts w:hint="eastAsia"/>
          <w:color w:val="FF0000"/>
          <w:szCs w:val="21"/>
        </w:rPr>
        <w:t>验证</w:t>
      </w:r>
      <w:r w:rsidR="00B16BCF">
        <w:rPr>
          <w:rFonts w:hint="eastAsia"/>
          <w:color w:val="FF0000"/>
          <w:szCs w:val="21"/>
        </w:rPr>
        <w:t>通过，扫描件也应该</w:t>
      </w:r>
      <w:r w:rsidR="005A7622">
        <w:rPr>
          <w:rFonts w:hint="eastAsia"/>
          <w:color w:val="FF0000"/>
          <w:szCs w:val="21"/>
        </w:rPr>
        <w:t>验证</w:t>
      </w:r>
      <w:r w:rsidR="00B16BCF">
        <w:rPr>
          <w:rFonts w:hint="eastAsia"/>
          <w:color w:val="FF0000"/>
          <w:szCs w:val="21"/>
        </w:rPr>
        <w:t>通过。</w:t>
      </w:r>
    </w:p>
    <w:p w:rsidR="00646769" w:rsidRDefault="00B16BCF">
      <w:pPr>
        <w:pStyle w:val="14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、点击“下一步”按钮，进入基本信息查看页面。如下图：</w:t>
      </w:r>
    </w:p>
    <w:p w:rsidR="00646769" w:rsidRDefault="00EC707B">
      <w:pPr>
        <w:pStyle w:val="14"/>
      </w:pPr>
      <w:r>
        <w:lastRenderedPageBreak/>
        <w:pict>
          <v:shape id="图片 210" o:spid="_x0000_i1070" type="#_x0000_t75" style="width:415.3pt;height:172.8pt">
            <v:imagedata r:id="rId56" o:title=""/>
          </v:shape>
        </w:pict>
      </w:r>
    </w:p>
    <w:p w:rsidR="00646769" w:rsidRDefault="004251BC" w:rsidP="004251BC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B16BCF">
        <w:rPr>
          <w:rFonts w:hint="eastAsia"/>
        </w:rPr>
        <w:t>点击“提交验证”按钮，基本信息处于“待</w:t>
      </w:r>
      <w:r w:rsidR="005A7622">
        <w:rPr>
          <w:rFonts w:hint="eastAsia"/>
        </w:rPr>
        <w:t>验证</w:t>
      </w:r>
      <w:r w:rsidR="00B16BCF">
        <w:rPr>
          <w:rFonts w:hint="eastAsia"/>
        </w:rPr>
        <w:t>”状态。点击“修改”按钮</w:t>
      </w:r>
      <w:r w:rsidR="001E51EE">
        <w:rPr>
          <w:rFonts w:hint="eastAsia"/>
        </w:rPr>
        <w:t>返回步骤</w:t>
      </w:r>
      <w:r w:rsidR="001E51EE">
        <w:rPr>
          <w:rFonts w:hint="eastAsia"/>
        </w:rPr>
        <w:t>2</w:t>
      </w:r>
      <w:r w:rsidR="001E51EE">
        <w:rPr>
          <w:rFonts w:hint="eastAsia"/>
        </w:rPr>
        <w:t>。</w:t>
      </w:r>
      <w:bookmarkStart w:id="43" w:name="_Toc24778"/>
      <w:bookmarkStart w:id="44" w:name="_Toc6314"/>
      <w:bookmarkStart w:id="45" w:name="_Toc10476"/>
      <w:bookmarkStart w:id="46" w:name="_Toc3945"/>
    </w:p>
    <w:p w:rsidR="00646769" w:rsidRDefault="00646769">
      <w:pPr>
        <w:pStyle w:val="14"/>
      </w:pPr>
    </w:p>
    <w:p w:rsidR="00646769" w:rsidRPr="008824A1" w:rsidRDefault="00B16BCF" w:rsidP="008824A1">
      <w:pPr>
        <w:pStyle w:val="3"/>
      </w:pPr>
      <w:bookmarkStart w:id="47" w:name="_施工资质"/>
      <w:bookmarkStart w:id="48" w:name="_Toc405561967"/>
      <w:bookmarkEnd w:id="47"/>
      <w:r w:rsidRPr="008824A1">
        <w:rPr>
          <w:rFonts w:hint="eastAsia"/>
        </w:rPr>
        <w:t>施工资质</w:t>
      </w:r>
      <w:bookmarkEnd w:id="43"/>
      <w:bookmarkEnd w:id="44"/>
      <w:bookmarkEnd w:id="45"/>
      <w:bookmarkEnd w:id="46"/>
      <w:bookmarkEnd w:id="48"/>
    </w:p>
    <w:p w:rsidR="00646769" w:rsidRDefault="00B16BC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46769" w:rsidRDefault="00B16BCF" w:rsidP="009D6AD4">
      <w:pPr>
        <w:ind w:firstLineChars="201" w:firstLine="424"/>
      </w:pPr>
      <w:r>
        <w:rPr>
          <w:rFonts w:hint="eastAsia"/>
          <w:b/>
        </w:rPr>
        <w:t>基本功能：</w:t>
      </w:r>
      <w:r>
        <w:rPr>
          <w:rFonts w:hint="eastAsia"/>
        </w:rPr>
        <w:t>新增施工单位资质。</w:t>
      </w:r>
    </w:p>
    <w:p w:rsidR="00646769" w:rsidRDefault="00B16BC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46769" w:rsidRDefault="00B16BCF" w:rsidP="004251BC">
      <w:pPr>
        <w:ind w:firstLineChars="202" w:firstLine="424"/>
      </w:pPr>
      <w:bookmarkStart w:id="49" w:name="_Toc225152732"/>
      <w:bookmarkStart w:id="50" w:name="_Toc261428518"/>
      <w:bookmarkEnd w:id="41"/>
      <w:bookmarkEnd w:id="42"/>
      <w:r>
        <w:rPr>
          <w:rFonts w:hint="eastAsia"/>
        </w:rPr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施工资质”菜单，进入施工资质列表页面。如下图：</w:t>
      </w:r>
    </w:p>
    <w:p w:rsidR="00646769" w:rsidRDefault="00EC707B">
      <w:pPr>
        <w:pStyle w:val="14"/>
        <w:rPr>
          <w:sz w:val="24"/>
        </w:rPr>
      </w:pPr>
      <w:r>
        <w:pict>
          <v:shape id="图片 211" o:spid="_x0000_i1071" type="#_x0000_t75" style="width:414.7pt;height:173.4pt">
            <v:imagedata r:id="rId57" o:title=""/>
          </v:shape>
        </w:pict>
      </w:r>
    </w:p>
    <w:p w:rsidR="00646769" w:rsidRDefault="00B16BCF" w:rsidP="00E26DE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、点击“新增施工资质”按钮，如下图：</w:t>
      </w:r>
    </w:p>
    <w:p w:rsidR="00646769" w:rsidRDefault="00EC707B">
      <w:pPr>
        <w:pStyle w:val="14"/>
      </w:pPr>
      <w:r>
        <w:lastRenderedPageBreak/>
        <w:pict>
          <v:shape id="图片 381" o:spid="_x0000_i1072" type="#_x0000_t75" style="width:415.3pt;height:136.5pt">
            <v:imagedata r:id="rId58" o:title=""/>
          </v:shape>
        </w:pict>
      </w:r>
    </w:p>
    <w:p w:rsidR="003B3E11" w:rsidRDefault="003B3E11" w:rsidP="007D6148">
      <w:pPr>
        <w:pStyle w:val="14"/>
        <w:ind w:firstLineChars="200" w:firstLine="420"/>
      </w:pPr>
      <w:r>
        <w:rPr>
          <w:rFonts w:hint="eastAsia"/>
        </w:rPr>
        <w:t>“资质等级”可以选择企业所拥有的各类资质。</w:t>
      </w:r>
    </w:p>
    <w:p w:rsidR="003B3E11" w:rsidRDefault="003B3E11" w:rsidP="007D6148">
      <w:pPr>
        <w:pStyle w:val="14"/>
        <w:ind w:firstLineChars="200" w:firstLine="420"/>
      </w:pPr>
      <w:r>
        <w:rPr>
          <w:rFonts w:hint="eastAsia"/>
        </w:rPr>
        <w:t>“截止日期”表示该资质的截止时间，不填写表示该资质长期有效。</w:t>
      </w:r>
    </w:p>
    <w:p w:rsidR="001E51EE" w:rsidRPr="003B3E11" w:rsidRDefault="001E51EE" w:rsidP="007D6148">
      <w:pPr>
        <w:pStyle w:val="14"/>
        <w:ind w:firstLineChars="200" w:firstLine="420"/>
      </w:pPr>
      <w:r>
        <w:rPr>
          <w:rFonts w:hint="eastAsia"/>
        </w:rPr>
        <w:t>点击“修改保存”按钮，基本信息处于“编辑”中状态，可再次修改。</w:t>
      </w:r>
    </w:p>
    <w:p w:rsidR="00646769" w:rsidRDefault="00B16BCF">
      <w:pPr>
        <w:pStyle w:val="14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、点击“下一步”按钮，进入基本信息查看页面。如下图：</w:t>
      </w:r>
    </w:p>
    <w:p w:rsidR="00646769" w:rsidRDefault="00EC707B">
      <w:pPr>
        <w:pStyle w:val="14"/>
      </w:pPr>
      <w:r>
        <w:pict>
          <v:shape id="图片 460" o:spid="_x0000_i1073" type="#_x0000_t75" style="width:414.7pt;height:172.2pt">
            <v:imagedata r:id="rId59" o:title=""/>
          </v:shape>
        </w:pict>
      </w:r>
    </w:p>
    <w:p w:rsidR="00646769" w:rsidRDefault="00B16BCF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</w:t>
      </w:r>
      <w:r w:rsidR="005A7622">
        <w:rPr>
          <w:rFonts w:hint="eastAsia"/>
        </w:rPr>
        <w:t>验证</w:t>
      </w:r>
      <w:r>
        <w:rPr>
          <w:rFonts w:hint="eastAsia"/>
        </w:rPr>
        <w:t>”状态。点击“修改”按钮</w:t>
      </w:r>
      <w:r w:rsidR="001E51EE">
        <w:rPr>
          <w:rFonts w:hint="eastAsia"/>
        </w:rPr>
        <w:t>返回步骤</w:t>
      </w:r>
      <w:r w:rsidR="001E51EE">
        <w:rPr>
          <w:rFonts w:hint="eastAsia"/>
        </w:rPr>
        <w:t>2</w:t>
      </w:r>
      <w:r w:rsidR="001E51EE">
        <w:rPr>
          <w:rFonts w:hint="eastAsia"/>
        </w:rPr>
        <w:t>。</w:t>
      </w:r>
    </w:p>
    <w:p w:rsidR="00646769" w:rsidRDefault="00B16BCF" w:rsidP="00E26DE0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46769" w:rsidRDefault="004251BC" w:rsidP="00E26DE0">
      <w:pPr>
        <w:ind w:firstLine="420"/>
      </w:pPr>
      <w:r w:rsidRPr="004251BC">
        <w:rPr>
          <w:rFonts w:hint="eastAsia"/>
          <w:color w:val="FF0000"/>
        </w:rPr>
        <w:t>①</w:t>
      </w:r>
      <w:r w:rsidR="00B16BCF">
        <w:rPr>
          <w:rFonts w:hint="eastAsia"/>
          <w:color w:val="FF0000"/>
        </w:rPr>
        <w:t>同一个证书编号，只能有一个主项资质。</w:t>
      </w:r>
    </w:p>
    <w:p w:rsidR="00646769" w:rsidRDefault="004251BC" w:rsidP="00E26DE0">
      <w:pPr>
        <w:ind w:firstLine="420"/>
      </w:pPr>
      <w:r w:rsidRPr="004251BC">
        <w:rPr>
          <w:rFonts w:hint="eastAsia"/>
          <w:color w:val="FF0000"/>
        </w:rPr>
        <w:t>②</w:t>
      </w:r>
      <w:r w:rsidR="00B16BCF">
        <w:rPr>
          <w:rFonts w:hint="eastAsia"/>
          <w:color w:val="FF0000"/>
        </w:rPr>
        <w:t>可以新增多个相同的资质。</w:t>
      </w:r>
    </w:p>
    <w:p w:rsidR="00646769" w:rsidRDefault="004251BC" w:rsidP="004251BC">
      <w:pPr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</w:t>
      </w:r>
      <w:r w:rsidR="00B16BCF">
        <w:rPr>
          <w:rFonts w:hint="eastAsia"/>
        </w:rPr>
        <w:t>点击施工资质列表页面上的“操作”按钮，</w:t>
      </w:r>
      <w:r w:rsidR="007D6148">
        <w:rPr>
          <w:rFonts w:hint="eastAsia"/>
        </w:rPr>
        <w:t>可修改施工资质信息。</w:t>
      </w:r>
      <w:r w:rsidR="00B16BCF">
        <w:rPr>
          <w:rFonts w:hint="eastAsia"/>
        </w:rPr>
        <w:t>如下图：</w:t>
      </w:r>
    </w:p>
    <w:p w:rsidR="00646769" w:rsidRDefault="00EC707B">
      <w:pPr>
        <w:ind w:firstLineChars="0" w:firstLine="0"/>
      </w:pPr>
      <w:r>
        <w:lastRenderedPageBreak/>
        <w:pict>
          <v:shape id="图片 212" o:spid="_x0000_i1074" type="#_x0000_t75" style="width:415.3pt;height:152.65pt">
            <v:imagedata r:id="rId60" o:title=""/>
          </v:shape>
        </w:pict>
      </w:r>
    </w:p>
    <w:p w:rsidR="00646769" w:rsidRDefault="00EC707B">
      <w:pPr>
        <w:ind w:firstLineChars="0" w:firstLine="0"/>
      </w:pPr>
      <w:r>
        <w:pict>
          <v:shape id="图片 462" o:spid="_x0000_i1075" type="#_x0000_t75" style="width:414.7pt;height:188.35pt">
            <v:imagedata r:id="rId61" o:title=""/>
          </v:shape>
        </w:pict>
      </w:r>
    </w:p>
    <w:p w:rsidR="00646769" w:rsidRDefault="00B16BCF">
      <w:pPr>
        <w:ind w:firstLineChars="202" w:firstLine="424"/>
      </w:pPr>
      <w:r>
        <w:rPr>
          <w:rFonts w:hint="eastAsia"/>
        </w:rPr>
        <w:t>6</w:t>
      </w:r>
      <w:r>
        <w:rPr>
          <w:rFonts w:hint="eastAsia"/>
        </w:rPr>
        <w:t>、施工资质列表页面上，“编辑”状态下、“验证未通过”状态下，选中要删除的施工资质，点击“删除施工资质”按钮，可删除选中的记录。如下图：</w:t>
      </w:r>
    </w:p>
    <w:p w:rsidR="00646769" w:rsidRDefault="00EC707B">
      <w:pPr>
        <w:ind w:firstLineChars="0" w:firstLine="0"/>
      </w:pPr>
      <w:r>
        <w:pict>
          <v:shape id="图片 213" o:spid="_x0000_i1076" type="#_x0000_t75" style="width:415.3pt;height:172.8pt">
            <v:imagedata r:id="rId62" o:title=""/>
          </v:shape>
        </w:pict>
      </w:r>
    </w:p>
    <w:p w:rsidR="00646769" w:rsidRDefault="00646769">
      <w:pPr>
        <w:ind w:firstLineChars="0" w:firstLine="0"/>
      </w:pPr>
    </w:p>
    <w:p w:rsidR="00646769" w:rsidRPr="008824A1" w:rsidRDefault="00B16BCF" w:rsidP="008824A1">
      <w:pPr>
        <w:pStyle w:val="3"/>
      </w:pPr>
      <w:bookmarkStart w:id="51" w:name="_项目经理"/>
      <w:bookmarkStart w:id="52" w:name="_Toc405561968"/>
      <w:bookmarkEnd w:id="51"/>
      <w:r w:rsidRPr="008824A1">
        <w:rPr>
          <w:rFonts w:hint="eastAsia"/>
        </w:rPr>
        <w:t>项目经理</w:t>
      </w:r>
      <w:bookmarkEnd w:id="52"/>
    </w:p>
    <w:p w:rsidR="00646769" w:rsidRDefault="00B16BC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46769" w:rsidRDefault="00B16BCF" w:rsidP="00EE541A">
      <w:pPr>
        <w:pStyle w:val="IndentNormal"/>
        <w:ind w:firstLineChars="199" w:firstLine="420"/>
      </w:pPr>
      <w:r>
        <w:rPr>
          <w:rFonts w:hint="eastAsia"/>
          <w:b/>
          <w:sz w:val="21"/>
        </w:rPr>
        <w:lastRenderedPageBreak/>
        <w:t>基本功能：</w:t>
      </w:r>
      <w:r>
        <w:rPr>
          <w:rFonts w:hint="eastAsia"/>
          <w:sz w:val="21"/>
        </w:rPr>
        <w:t>新增施工单位项目经理。</w:t>
      </w:r>
    </w:p>
    <w:p w:rsidR="00646769" w:rsidRDefault="00B16BC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46769" w:rsidRDefault="00B16BCF" w:rsidP="00E26DE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项目经理”菜单，进入项目经理列表页面。如下图：</w:t>
      </w:r>
    </w:p>
    <w:p w:rsidR="00646769" w:rsidRDefault="00EC707B">
      <w:pPr>
        <w:ind w:firstLineChars="0" w:firstLine="0"/>
      </w:pPr>
      <w:r>
        <w:pict>
          <v:shape id="图片 214" o:spid="_x0000_i1077" type="#_x0000_t75" style="width:415.3pt;height:171.65pt">
            <v:imagedata r:id="rId63" o:title=""/>
          </v:shape>
        </w:pict>
      </w:r>
    </w:p>
    <w:p w:rsidR="00646769" w:rsidRDefault="00B16BCF" w:rsidP="00E26DE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、点击“新增项目经理”按钮，如下图：</w:t>
      </w:r>
    </w:p>
    <w:p w:rsidR="00646769" w:rsidRDefault="00EC707B">
      <w:pPr>
        <w:ind w:firstLineChars="0" w:firstLine="0"/>
      </w:pPr>
      <w:r>
        <w:pict>
          <v:shape id="图片 215" o:spid="_x0000_i1078" type="#_x0000_t75" style="width:414.15pt;height:202.2pt">
            <v:imagedata r:id="rId64" o:title=""/>
          </v:shape>
        </w:pict>
      </w:r>
    </w:p>
    <w:p w:rsidR="00646769" w:rsidRDefault="00B16BCF" w:rsidP="004251BC">
      <w:pPr>
        <w:ind w:firstLineChars="202" w:firstLine="424"/>
      </w:pPr>
      <w:r>
        <w:rPr>
          <w:rFonts w:hint="eastAsia"/>
        </w:rPr>
        <w:t>填写页面上的信息。其中身份证号做唯一性判断。（带</w:t>
      </w:r>
      <w:r>
        <w:rPr>
          <w:rFonts w:hint="eastAsia"/>
        </w:rPr>
        <w:t>*</w:t>
      </w:r>
      <w:r>
        <w:rPr>
          <w:rFonts w:hint="eastAsia"/>
        </w:rPr>
        <w:t>号的为必填项），在该页面可新增建造师证、删除建造师证、新增项目经理证、删除项目经理证。</w:t>
      </w:r>
    </w:p>
    <w:p w:rsidR="0039015C" w:rsidRDefault="0039015C" w:rsidP="004251BC">
      <w:pPr>
        <w:ind w:firstLineChars="202" w:firstLine="424"/>
      </w:pPr>
      <w:r>
        <w:rPr>
          <w:rFonts w:hint="eastAsia"/>
        </w:rPr>
        <w:t>上传必填扫描件“项目经理安全生产考合格证书”</w:t>
      </w:r>
      <w:r w:rsidR="00464C33">
        <w:rPr>
          <w:rFonts w:hint="eastAsia"/>
        </w:rPr>
        <w:t>才能提交信息。安全生产考核证</w:t>
      </w:r>
      <w:r w:rsidR="00464C33">
        <w:rPr>
          <w:rFonts w:hint="eastAsia"/>
        </w:rPr>
        <w:t>B</w:t>
      </w:r>
      <w:r w:rsidR="00464C33">
        <w:rPr>
          <w:rFonts w:hint="eastAsia"/>
        </w:rPr>
        <w:t>证必须在这里添加。</w:t>
      </w:r>
    </w:p>
    <w:p w:rsidR="001E51EE" w:rsidRPr="001E51EE" w:rsidRDefault="001E51EE" w:rsidP="001E51EE">
      <w:pPr>
        <w:pStyle w:val="14"/>
        <w:ind w:firstLineChars="202" w:firstLine="424"/>
      </w:pPr>
      <w:r>
        <w:rPr>
          <w:rFonts w:hint="eastAsia"/>
        </w:rPr>
        <w:t>点击“修改保存”按钮，基本信息处于“编辑”中状态，可再次修改。</w:t>
      </w:r>
    </w:p>
    <w:p w:rsidR="004C752A" w:rsidRDefault="0039015C" w:rsidP="004C752A">
      <w:pPr>
        <w:pStyle w:val="14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464C33">
        <w:rPr>
          <w:rFonts w:hint="eastAsia"/>
        </w:rPr>
        <w:t>点击“新增</w:t>
      </w:r>
      <w:r w:rsidR="004C752A">
        <w:rPr>
          <w:rFonts w:hint="eastAsia"/>
        </w:rPr>
        <w:t>建造师证</w:t>
      </w:r>
      <w:r w:rsidR="00464C33">
        <w:rPr>
          <w:rFonts w:hint="eastAsia"/>
        </w:rPr>
        <w:t>”</w:t>
      </w:r>
      <w:r w:rsidR="004C752A">
        <w:rPr>
          <w:rFonts w:hint="eastAsia"/>
        </w:rPr>
        <w:t>，进入新增证书页面。如下图：</w:t>
      </w:r>
      <w:r w:rsidR="004C752A">
        <w:rPr>
          <w:noProof/>
        </w:rPr>
        <w:lastRenderedPageBreak/>
        <w:drawing>
          <wp:inline distT="0" distB="0" distL="0" distR="0">
            <wp:extent cx="5278120" cy="165613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5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52A" w:rsidRDefault="004C752A">
      <w:pPr>
        <w:pStyle w:val="14"/>
        <w:ind w:firstLineChars="201" w:firstLine="422"/>
      </w:pPr>
      <w:r>
        <w:rPr>
          <w:rFonts w:hint="eastAsia"/>
        </w:rPr>
        <w:t>点击“添加保存”，证书添加成功。</w:t>
      </w:r>
    </w:p>
    <w:p w:rsidR="00646769" w:rsidRDefault="00B16BCF">
      <w:pPr>
        <w:pStyle w:val="14"/>
        <w:ind w:firstLineChars="201" w:firstLine="422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4C752A">
        <w:rPr>
          <w:rFonts w:hint="eastAsia"/>
        </w:rPr>
        <w:t>填写完项目经理信息，</w:t>
      </w:r>
      <w:r>
        <w:rPr>
          <w:rFonts w:hint="eastAsia"/>
        </w:rPr>
        <w:t>点击“下一步”按钮，进入项目经理查看页面。如下图：</w:t>
      </w:r>
    </w:p>
    <w:p w:rsidR="00646769" w:rsidRDefault="00EC707B">
      <w:pPr>
        <w:pStyle w:val="14"/>
      </w:pPr>
      <w:r>
        <w:pict>
          <v:shape id="_x0000_i1079" type="#_x0000_t75" style="width:415.3pt;height:186.05pt">
            <v:imagedata r:id="rId66" o:title=""/>
          </v:shape>
        </w:pict>
      </w:r>
    </w:p>
    <w:p w:rsidR="00646769" w:rsidRDefault="00B16BCF" w:rsidP="004251BC">
      <w:pPr>
        <w:pStyle w:val="14"/>
        <w:ind w:firstLineChars="202" w:firstLine="424"/>
      </w:pPr>
      <w:r>
        <w:rPr>
          <w:rFonts w:hint="eastAsia"/>
        </w:rPr>
        <w:t>在该页面上也可查看新增的建造师证以及新增的项目经理证。</w:t>
      </w:r>
    </w:p>
    <w:p w:rsidR="00646769" w:rsidRDefault="00B16BCF">
      <w:pPr>
        <w:pStyle w:val="14"/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、点击“提交验证”按钮，基本信息处于“待</w:t>
      </w:r>
      <w:r w:rsidR="005A7622">
        <w:rPr>
          <w:rFonts w:hint="eastAsia"/>
        </w:rPr>
        <w:t>验证</w:t>
      </w:r>
      <w:r>
        <w:rPr>
          <w:rFonts w:hint="eastAsia"/>
        </w:rPr>
        <w:t>”状态。点击“修改”按钮</w:t>
      </w:r>
      <w:r w:rsidR="001E51EE">
        <w:rPr>
          <w:rFonts w:hint="eastAsia"/>
        </w:rPr>
        <w:t>返回步骤</w:t>
      </w:r>
      <w:r w:rsidR="001E51EE">
        <w:rPr>
          <w:rFonts w:hint="eastAsia"/>
        </w:rPr>
        <w:t>2</w:t>
      </w:r>
      <w:r w:rsidR="001E51EE">
        <w:rPr>
          <w:rFonts w:hint="eastAsia"/>
        </w:rPr>
        <w:t>。</w:t>
      </w:r>
    </w:p>
    <w:p w:rsidR="00646769" w:rsidRDefault="00B16BCF" w:rsidP="00E26DE0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46769" w:rsidRDefault="004251BC" w:rsidP="00E26DE0">
      <w:pPr>
        <w:ind w:firstLine="420"/>
      </w:pPr>
      <w:r w:rsidRPr="004251BC">
        <w:rPr>
          <w:rFonts w:hint="eastAsia"/>
          <w:color w:val="FF0000"/>
        </w:rPr>
        <w:t>①</w:t>
      </w:r>
      <w:r w:rsidR="00B16BCF">
        <w:rPr>
          <w:rFonts w:hint="eastAsia"/>
          <w:color w:val="FF0000"/>
        </w:rPr>
        <w:t>“身份证号”做唯一性判断。（只针对同类型的单位）</w:t>
      </w:r>
    </w:p>
    <w:p w:rsidR="00646769" w:rsidRDefault="004251BC" w:rsidP="00E26DE0">
      <w:pPr>
        <w:ind w:firstLine="420"/>
      </w:pPr>
      <w:r w:rsidRPr="004251BC">
        <w:rPr>
          <w:rFonts w:hint="eastAsia"/>
          <w:color w:val="FF0000"/>
        </w:rPr>
        <w:t>②</w:t>
      </w:r>
      <w:r w:rsidR="00B16BCF">
        <w:rPr>
          <w:rFonts w:hint="eastAsia"/>
          <w:color w:val="FF0000"/>
        </w:rPr>
        <w:t>涉及到的人员调动，只调动业绩不调动获奖，且业绩在调动前后的单位都有。</w:t>
      </w:r>
    </w:p>
    <w:p w:rsidR="00646769" w:rsidRDefault="004251BC" w:rsidP="004251BC">
      <w:pPr>
        <w:ind w:firstLineChars="202" w:firstLine="424"/>
      </w:pPr>
      <w:r>
        <w:rPr>
          <w:rFonts w:hint="eastAsia"/>
        </w:rPr>
        <w:t>6</w:t>
      </w:r>
      <w:r>
        <w:rPr>
          <w:rFonts w:hint="eastAsia"/>
        </w:rPr>
        <w:t>、</w:t>
      </w:r>
      <w:r w:rsidR="00B16BCF">
        <w:rPr>
          <w:rFonts w:hint="eastAsia"/>
        </w:rPr>
        <w:t>点击项目经理列表页面上的“操作”按钮，可修改项目经理信息。如下图：</w:t>
      </w:r>
    </w:p>
    <w:p w:rsidR="00646769" w:rsidRDefault="00EC707B">
      <w:pPr>
        <w:ind w:firstLineChars="0" w:firstLine="0"/>
      </w:pPr>
      <w:r>
        <w:lastRenderedPageBreak/>
        <w:pict>
          <v:shape id="图片 216" o:spid="_x0000_i1080" type="#_x0000_t75" style="width:415.3pt;height:175.1pt">
            <v:imagedata r:id="rId67" o:title=""/>
          </v:shape>
        </w:pict>
      </w:r>
    </w:p>
    <w:p w:rsidR="00646769" w:rsidRDefault="00EC707B">
      <w:pPr>
        <w:ind w:firstLineChars="0" w:firstLine="0"/>
      </w:pPr>
      <w:r>
        <w:pict>
          <v:shape id="图片 540" o:spid="_x0000_i1081" type="#_x0000_t75" style="width:414.15pt;height:135.35pt">
            <v:imagedata r:id="rId68" o:title=""/>
          </v:shape>
        </w:pict>
      </w:r>
    </w:p>
    <w:p w:rsidR="00646769" w:rsidRDefault="00B16BCF">
      <w:pPr>
        <w:ind w:firstLineChars="202" w:firstLine="424"/>
      </w:pPr>
      <w:r>
        <w:rPr>
          <w:rFonts w:hint="eastAsia"/>
        </w:rPr>
        <w:t>7</w:t>
      </w:r>
      <w:r>
        <w:rPr>
          <w:rFonts w:hint="eastAsia"/>
        </w:rPr>
        <w:t>、项目经理列表页面上，“编辑”状态下、“验证未通过”状态下，选中要删除的项目经理，点击“删除项目经理”按钮，可删除选中的记录。如下图：</w:t>
      </w:r>
    </w:p>
    <w:p w:rsidR="00DA11FC" w:rsidRDefault="00EC707B">
      <w:pPr>
        <w:ind w:firstLineChars="0" w:firstLine="0"/>
      </w:pPr>
      <w:r>
        <w:pict>
          <v:shape id="图片 217" o:spid="_x0000_i1082" type="#_x0000_t75" style="width:414.7pt;height:175.7pt">
            <v:imagedata r:id="rId69" o:title=""/>
          </v:shape>
        </w:pict>
      </w:r>
    </w:p>
    <w:p w:rsidR="00232F0C" w:rsidRPr="00061DFC" w:rsidRDefault="00232F0C" w:rsidP="00061DFC">
      <w:pPr>
        <w:ind w:left="420" w:firstLineChars="0" w:firstLine="0"/>
      </w:pPr>
      <w:r w:rsidRPr="00061DFC">
        <w:rPr>
          <w:rFonts w:hint="eastAsia"/>
        </w:rPr>
        <w:t>“专业等级”表示该证号下对应的职业资格等级。</w:t>
      </w:r>
    </w:p>
    <w:p w:rsidR="00232F0C" w:rsidRPr="00061DFC" w:rsidRDefault="00232F0C" w:rsidP="00061DFC">
      <w:pPr>
        <w:ind w:left="420" w:firstLineChars="0" w:firstLine="0"/>
      </w:pPr>
      <w:r w:rsidRPr="00061DFC">
        <w:rPr>
          <w:rFonts w:hint="eastAsia"/>
        </w:rPr>
        <w:t>“在建工程个数”表示该项目经理中标且在建项目的个数。</w:t>
      </w:r>
    </w:p>
    <w:p w:rsidR="00232F0C" w:rsidRDefault="00232F0C" w:rsidP="00061DFC">
      <w:pPr>
        <w:ind w:firstLine="420"/>
      </w:pPr>
      <w:r w:rsidRPr="00061DFC">
        <w:rPr>
          <w:rFonts w:hint="eastAsia"/>
        </w:rPr>
        <w:t>8</w:t>
      </w:r>
      <w:r w:rsidRPr="00061DFC">
        <w:rPr>
          <w:rFonts w:hint="eastAsia"/>
        </w:rPr>
        <w:t>、点击“验证通过”状态下的操作按钮，进入项目经理查看页面。如下图：</w:t>
      </w:r>
      <w:r>
        <w:rPr>
          <w:noProof/>
        </w:rPr>
        <w:lastRenderedPageBreak/>
        <w:drawing>
          <wp:inline distT="0" distB="0" distL="0" distR="0">
            <wp:extent cx="5278120" cy="209964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9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28B" w:rsidRDefault="00B2528B">
      <w:pPr>
        <w:ind w:firstLineChars="0" w:firstLine="0"/>
      </w:pPr>
      <w:r w:rsidRPr="00EE541A">
        <w:rPr>
          <w:noProof/>
        </w:rPr>
        <w:drawing>
          <wp:inline distT="0" distB="0" distL="0" distR="0">
            <wp:extent cx="5278120" cy="1304659"/>
            <wp:effectExtent l="1905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30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F9" w:rsidRPr="00A53CF9" w:rsidRDefault="00A53CF9" w:rsidP="00A53CF9">
      <w:pPr>
        <w:ind w:firstLine="420"/>
      </w:pPr>
      <w:r w:rsidRPr="00A53CF9">
        <w:rPr>
          <w:rFonts w:hint="eastAsia"/>
        </w:rPr>
        <w:t>默认进入“项目经理信息”选项卡</w:t>
      </w:r>
      <w:r>
        <w:rPr>
          <w:rFonts w:hint="eastAsia"/>
        </w:rPr>
        <w:t>，</w:t>
      </w:r>
      <w:r w:rsidRPr="00A53CF9">
        <w:rPr>
          <w:rFonts w:hint="eastAsia"/>
        </w:rPr>
        <w:t>点击“项目经理获奖”、“项目经理业绩”、“变更历史”</w:t>
      </w:r>
      <w:r>
        <w:rPr>
          <w:rFonts w:hint="eastAsia"/>
        </w:rPr>
        <w:t>，</w:t>
      </w:r>
      <w:r w:rsidRPr="00A53CF9">
        <w:rPr>
          <w:rFonts w:hint="eastAsia"/>
        </w:rPr>
        <w:t>可以查看相关选项卡下的信息。</w:t>
      </w:r>
    </w:p>
    <w:p w:rsidR="00B2528B" w:rsidRDefault="00B2528B">
      <w:pPr>
        <w:ind w:firstLineChars="0" w:firstLine="0"/>
      </w:pPr>
    </w:p>
    <w:p w:rsidR="00646769" w:rsidRPr="008824A1" w:rsidRDefault="00B16BCF" w:rsidP="008824A1">
      <w:pPr>
        <w:pStyle w:val="3"/>
      </w:pPr>
      <w:bookmarkStart w:id="53" w:name="_Toc405561969"/>
      <w:bookmarkEnd w:id="49"/>
      <w:bookmarkEnd w:id="50"/>
      <w:r w:rsidRPr="008824A1">
        <w:rPr>
          <w:rFonts w:hint="eastAsia"/>
        </w:rPr>
        <w:t>生产安全考核证</w:t>
      </w:r>
      <w:bookmarkEnd w:id="53"/>
    </w:p>
    <w:p w:rsidR="00646769" w:rsidRDefault="00B16BC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46769" w:rsidRDefault="00B16BCF" w:rsidP="00E26DE0">
      <w:pPr>
        <w:ind w:firstLineChars="199" w:firstLine="420"/>
      </w:pPr>
      <w:r>
        <w:rPr>
          <w:rFonts w:hint="eastAsia"/>
          <w:b/>
        </w:rPr>
        <w:t>基本功能：</w:t>
      </w:r>
      <w:r>
        <w:rPr>
          <w:rFonts w:hint="eastAsia"/>
        </w:rPr>
        <w:t>新增生产安全考核证。</w:t>
      </w:r>
    </w:p>
    <w:p w:rsidR="00646769" w:rsidRDefault="00B16BC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46769" w:rsidRDefault="00B16BCF" w:rsidP="008F7693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生产安全考核证”菜单，进入生产安全考核证列表页面。如下图：</w:t>
      </w:r>
    </w:p>
    <w:p w:rsidR="00646769" w:rsidRDefault="00EC707B">
      <w:pPr>
        <w:pStyle w:val="14"/>
        <w:rPr>
          <w:sz w:val="24"/>
        </w:rPr>
      </w:pPr>
      <w:r>
        <w:pict>
          <v:shape id="图片 218" o:spid="_x0000_i1083" type="#_x0000_t75" style="width:414.7pt;height:173.95pt">
            <v:imagedata r:id="rId72" o:title=""/>
          </v:shape>
        </w:pict>
      </w:r>
    </w:p>
    <w:p w:rsidR="00646769" w:rsidRDefault="00B16BCF" w:rsidP="00E26DE0">
      <w:pPr>
        <w:ind w:firstLine="420"/>
      </w:pPr>
      <w:r>
        <w:rPr>
          <w:rFonts w:hint="eastAsia"/>
        </w:rPr>
        <w:lastRenderedPageBreak/>
        <w:t>2</w:t>
      </w:r>
      <w:r>
        <w:rPr>
          <w:rFonts w:hint="eastAsia"/>
        </w:rPr>
        <w:t>、点击“新增生产安全考核证”按钮，如下图：</w:t>
      </w:r>
    </w:p>
    <w:p w:rsidR="00646769" w:rsidRDefault="00EC707B">
      <w:pPr>
        <w:pStyle w:val="14"/>
      </w:pPr>
      <w:r>
        <w:pict>
          <v:shape id="图片 416" o:spid="_x0000_i1084" type="#_x0000_t75" style="width:415.3pt;height:133.65pt">
            <v:imagedata r:id="rId73" o:title=""/>
          </v:shape>
        </w:pict>
      </w:r>
    </w:p>
    <w:p w:rsidR="00646769" w:rsidRDefault="00B16BCF" w:rsidP="001F0E31">
      <w:pPr>
        <w:pStyle w:val="14"/>
        <w:ind w:firstLineChars="202" w:firstLine="424"/>
      </w:pPr>
      <w:r>
        <w:rPr>
          <w:rFonts w:hint="eastAsia"/>
        </w:rPr>
        <w:t>填写页面上</w:t>
      </w:r>
      <w:r w:rsidR="001F0E31">
        <w:rPr>
          <w:rFonts w:hint="eastAsia"/>
        </w:rPr>
        <w:t>姓名、证书编号等</w:t>
      </w:r>
      <w:r>
        <w:rPr>
          <w:rFonts w:hint="eastAsia"/>
        </w:rPr>
        <w:t>的信息。</w:t>
      </w:r>
      <w:r w:rsidR="001F0E31">
        <w:rPr>
          <w:rFonts w:hint="eastAsia"/>
        </w:rPr>
        <w:t>点击“修改保存”按钮，基本信息处于“编辑”中状态，可再次修改。</w:t>
      </w:r>
    </w:p>
    <w:p w:rsidR="00646769" w:rsidRDefault="00B16BCF">
      <w:pPr>
        <w:pStyle w:val="14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、点击“下一步”按钮，进入生产安全考核证查看页面。如下图：</w:t>
      </w:r>
    </w:p>
    <w:p w:rsidR="00646769" w:rsidRDefault="00EC707B">
      <w:pPr>
        <w:pStyle w:val="14"/>
      </w:pPr>
      <w:r>
        <w:pict>
          <v:shape id="图片 484" o:spid="_x0000_i1085" type="#_x0000_t75" style="width:415.3pt;height:152.05pt">
            <v:imagedata r:id="rId74" o:title=""/>
          </v:shape>
        </w:pict>
      </w:r>
    </w:p>
    <w:p w:rsidR="00646769" w:rsidRDefault="00B16BCF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</w:t>
      </w:r>
      <w:r w:rsidR="005A7622">
        <w:rPr>
          <w:rFonts w:hint="eastAsia"/>
        </w:rPr>
        <w:t>验证</w:t>
      </w:r>
      <w:r>
        <w:rPr>
          <w:rFonts w:hint="eastAsia"/>
        </w:rPr>
        <w:t>”状态。点击“修改”按钮</w:t>
      </w:r>
      <w:r w:rsidR="001F0E31">
        <w:rPr>
          <w:rFonts w:hint="eastAsia"/>
        </w:rPr>
        <w:t>返回步骤</w:t>
      </w:r>
      <w:r w:rsidR="001F0E31">
        <w:rPr>
          <w:rFonts w:hint="eastAsia"/>
        </w:rPr>
        <w:t>2</w:t>
      </w:r>
      <w:r w:rsidR="001F0E31">
        <w:rPr>
          <w:rFonts w:hint="eastAsia"/>
        </w:rPr>
        <w:t>。</w:t>
      </w:r>
    </w:p>
    <w:p w:rsidR="00646769" w:rsidRDefault="00B16BCF" w:rsidP="00E26DE0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46769" w:rsidRDefault="008F7693" w:rsidP="008F7693">
      <w:pPr>
        <w:pStyle w:val="IndentNormal"/>
        <w:ind w:firstLineChars="177" w:firstLine="425"/>
        <w:rPr>
          <w:color w:val="FF0000"/>
          <w:sz w:val="21"/>
        </w:rPr>
      </w:pPr>
      <w:r w:rsidRPr="008F7693">
        <w:rPr>
          <w:rFonts w:hint="eastAsia"/>
          <w:color w:val="FF0000"/>
        </w:rPr>
        <w:t>①</w:t>
      </w:r>
      <w:r w:rsidR="00B16BCF">
        <w:rPr>
          <w:rFonts w:hint="eastAsia"/>
          <w:color w:val="FF0000"/>
          <w:sz w:val="21"/>
        </w:rPr>
        <w:t>B</w:t>
      </w:r>
      <w:r w:rsidR="00B16BCF">
        <w:rPr>
          <w:rFonts w:hint="eastAsia"/>
          <w:color w:val="FF0000"/>
          <w:sz w:val="21"/>
        </w:rPr>
        <w:t>证只能在项目经理处录入。</w:t>
      </w:r>
    </w:p>
    <w:p w:rsidR="00646769" w:rsidRDefault="008F7693" w:rsidP="008F7693">
      <w:pPr>
        <w:pStyle w:val="IndentNormal"/>
        <w:ind w:firstLineChars="177" w:firstLine="425"/>
        <w:rPr>
          <w:color w:val="FF0000"/>
          <w:sz w:val="21"/>
        </w:rPr>
      </w:pPr>
      <w:r w:rsidRPr="008F7693">
        <w:rPr>
          <w:rFonts w:hint="eastAsia"/>
          <w:color w:val="FF0000"/>
        </w:rPr>
        <w:t>②</w:t>
      </w:r>
      <w:r w:rsidR="00B16BCF">
        <w:rPr>
          <w:rFonts w:hint="eastAsia"/>
          <w:color w:val="FF0000"/>
          <w:sz w:val="21"/>
        </w:rPr>
        <w:t>A</w:t>
      </w:r>
      <w:r w:rsidR="00B16BCF">
        <w:rPr>
          <w:rFonts w:hint="eastAsia"/>
          <w:color w:val="FF0000"/>
          <w:sz w:val="21"/>
        </w:rPr>
        <w:t>证和</w:t>
      </w:r>
      <w:r w:rsidR="00B16BCF">
        <w:rPr>
          <w:rFonts w:hint="eastAsia"/>
          <w:color w:val="FF0000"/>
          <w:sz w:val="21"/>
        </w:rPr>
        <w:t>C</w:t>
      </w:r>
      <w:r w:rsidR="00B16BCF">
        <w:rPr>
          <w:rFonts w:hint="eastAsia"/>
          <w:color w:val="FF0000"/>
          <w:sz w:val="21"/>
        </w:rPr>
        <w:t>证的扫描件不同，相互转换时，对应的扫描件同时转换。</w:t>
      </w:r>
    </w:p>
    <w:p w:rsidR="00646769" w:rsidRDefault="00B16BCF" w:rsidP="00E26DE0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、点击生产安全考核证列表页面上的“操作”按钮，可修改生产安全考核证信息。如下图：</w:t>
      </w:r>
    </w:p>
    <w:p w:rsidR="00646769" w:rsidRDefault="00EC707B">
      <w:pPr>
        <w:ind w:firstLineChars="0" w:firstLine="0"/>
      </w:pPr>
      <w:r>
        <w:lastRenderedPageBreak/>
        <w:pict>
          <v:shape id="图片 385" o:spid="_x0000_i1086" type="#_x0000_t75" style="width:415.3pt;height:159pt">
            <v:imagedata r:id="rId75" o:title=""/>
          </v:shape>
        </w:pict>
      </w:r>
    </w:p>
    <w:p w:rsidR="00646769" w:rsidRDefault="00EC707B">
      <w:pPr>
        <w:ind w:firstLineChars="0" w:firstLine="0"/>
      </w:pPr>
      <w:r>
        <w:pict>
          <v:shape id="图片 386" o:spid="_x0000_i1087" type="#_x0000_t75" style="width:414.7pt;height:111.15pt">
            <v:imagedata r:id="rId76" o:title=""/>
          </v:shape>
        </w:pict>
      </w:r>
    </w:p>
    <w:p w:rsidR="00646769" w:rsidRDefault="00B16BCF">
      <w:pPr>
        <w:ind w:firstLineChars="202" w:firstLine="424"/>
      </w:pPr>
      <w:r>
        <w:rPr>
          <w:rFonts w:hint="eastAsia"/>
        </w:rPr>
        <w:t>6</w:t>
      </w:r>
      <w:r>
        <w:rPr>
          <w:rFonts w:hint="eastAsia"/>
        </w:rPr>
        <w:t>、生产安全考核证列表页面上，“编辑”状态下、“验证未通过”状态下，选中要删除的生产安全考核证，点击“删除生产安全考核证”按钮，可删除选中的记录。如下图：</w:t>
      </w:r>
    </w:p>
    <w:p w:rsidR="00646769" w:rsidRDefault="00EC707B">
      <w:pPr>
        <w:ind w:firstLineChars="0" w:firstLine="0"/>
      </w:pPr>
      <w:r>
        <w:pict>
          <v:shape id="图片 219" o:spid="_x0000_i1088" type="#_x0000_t75" style="width:414.7pt;height:174.55pt">
            <v:imagedata r:id="rId77" o:title=""/>
          </v:shape>
        </w:pict>
      </w:r>
    </w:p>
    <w:p w:rsidR="00646769" w:rsidRDefault="00646769">
      <w:pPr>
        <w:ind w:firstLineChars="0" w:firstLine="0"/>
      </w:pPr>
    </w:p>
    <w:p w:rsidR="00646769" w:rsidRPr="008824A1" w:rsidRDefault="00B16BCF" w:rsidP="008824A1">
      <w:pPr>
        <w:pStyle w:val="3"/>
      </w:pPr>
      <w:bookmarkStart w:id="54" w:name="_Toc405561970"/>
      <w:r w:rsidRPr="008824A1">
        <w:rPr>
          <w:rFonts w:hint="eastAsia"/>
        </w:rPr>
        <w:t>项目管理人员</w:t>
      </w:r>
      <w:bookmarkEnd w:id="54"/>
    </w:p>
    <w:p w:rsidR="00646769" w:rsidRDefault="00B16BC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46769" w:rsidRDefault="00B16BCF" w:rsidP="00E26DE0">
      <w:pPr>
        <w:ind w:firstLineChars="199" w:firstLine="420"/>
      </w:pPr>
      <w:r>
        <w:rPr>
          <w:rFonts w:hint="eastAsia"/>
          <w:b/>
        </w:rPr>
        <w:t>基本功能：</w:t>
      </w:r>
      <w:r>
        <w:rPr>
          <w:rFonts w:hint="eastAsia"/>
        </w:rPr>
        <w:t>新增项目管理人员。</w:t>
      </w:r>
    </w:p>
    <w:p w:rsidR="00646769" w:rsidRDefault="00B16BC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46769" w:rsidRDefault="00B16BCF" w:rsidP="008F7693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项目管理人员”菜单，进入项目管理人员列表页面。如下图：</w:t>
      </w:r>
    </w:p>
    <w:p w:rsidR="00646769" w:rsidRDefault="00EC707B">
      <w:pPr>
        <w:pStyle w:val="14"/>
        <w:rPr>
          <w:sz w:val="24"/>
        </w:rPr>
      </w:pPr>
      <w:r>
        <w:lastRenderedPageBreak/>
        <w:pict>
          <v:shape id="图片 220" o:spid="_x0000_i1089" type="#_x0000_t75" style="width:415.85pt;height:168.75pt">
            <v:imagedata r:id="rId78" o:title=""/>
          </v:shape>
        </w:pict>
      </w:r>
    </w:p>
    <w:p w:rsidR="00646769" w:rsidRDefault="00B16BCF" w:rsidP="00E26DE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、点击“新增项目管理人员”按钮，如下图：</w:t>
      </w:r>
    </w:p>
    <w:p w:rsidR="00646769" w:rsidRDefault="00EC707B">
      <w:pPr>
        <w:pStyle w:val="14"/>
      </w:pPr>
      <w:r>
        <w:pict>
          <v:shape id="图片 433" o:spid="_x0000_i1090" type="#_x0000_t75" style="width:414.7pt;height:123.25pt">
            <v:imagedata r:id="rId79" o:title=""/>
          </v:shape>
        </w:pict>
      </w:r>
    </w:p>
    <w:p w:rsidR="00646769" w:rsidRDefault="00B16BCF" w:rsidP="004B1FB5">
      <w:pPr>
        <w:ind w:left="420" w:firstLineChars="0" w:firstLine="0"/>
      </w:pPr>
      <w:r>
        <w:rPr>
          <w:rFonts w:hint="eastAsia"/>
        </w:rPr>
        <w:t>填写页面上</w:t>
      </w:r>
      <w:r w:rsidR="004B1FB5">
        <w:rPr>
          <w:rFonts w:hint="eastAsia"/>
        </w:rPr>
        <w:t>姓名、注册编号、岗位类别等相关</w:t>
      </w:r>
      <w:r>
        <w:rPr>
          <w:rFonts w:hint="eastAsia"/>
        </w:rPr>
        <w:t>信息。</w:t>
      </w:r>
    </w:p>
    <w:p w:rsidR="004B1FB5" w:rsidRDefault="004B1FB5" w:rsidP="004B1FB5">
      <w:pPr>
        <w:ind w:left="420" w:firstLineChars="0" w:firstLine="0"/>
      </w:pPr>
      <w:r>
        <w:rPr>
          <w:rFonts w:hint="eastAsia"/>
        </w:rPr>
        <w:t>点击“修改保存”按钮，基本信息处于“编辑”中状态，可再次修改。</w:t>
      </w:r>
    </w:p>
    <w:p w:rsidR="00646769" w:rsidRDefault="00B16BCF">
      <w:pPr>
        <w:pStyle w:val="14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、点击“下一步”按钮，进入项目管理人员查看页面。如下图：</w:t>
      </w:r>
    </w:p>
    <w:p w:rsidR="00646769" w:rsidRDefault="00EC707B">
      <w:pPr>
        <w:pStyle w:val="14"/>
      </w:pPr>
      <w:r>
        <w:pict>
          <v:shape id="图片 496" o:spid="_x0000_i1091" type="#_x0000_t75" style="width:415.3pt;height:182.6pt">
            <v:imagedata r:id="rId80" o:title=""/>
          </v:shape>
        </w:pict>
      </w:r>
    </w:p>
    <w:p w:rsidR="00646769" w:rsidRDefault="00B16BCF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</w:t>
      </w:r>
      <w:r w:rsidR="005A7622">
        <w:rPr>
          <w:rFonts w:hint="eastAsia"/>
        </w:rPr>
        <w:t>验证</w:t>
      </w:r>
      <w:r>
        <w:rPr>
          <w:rFonts w:hint="eastAsia"/>
        </w:rPr>
        <w:t>”状态。</w:t>
      </w:r>
      <w:r w:rsidR="004B1FB5">
        <w:rPr>
          <w:rFonts w:hint="eastAsia"/>
        </w:rPr>
        <w:t>点击“修改”按钮返回步骤</w:t>
      </w:r>
      <w:r w:rsidR="004B1FB5">
        <w:rPr>
          <w:rFonts w:hint="eastAsia"/>
        </w:rPr>
        <w:t>2</w:t>
      </w:r>
      <w:r w:rsidR="004B1FB5">
        <w:rPr>
          <w:rFonts w:hint="eastAsia"/>
        </w:rPr>
        <w:t>。</w:t>
      </w:r>
    </w:p>
    <w:p w:rsidR="00646769" w:rsidRDefault="00B16BCF" w:rsidP="00E26DE0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、点击项目管理人员列表页面上的“操作”按钮，可修改项目管理人员信息。如下图：</w:t>
      </w:r>
    </w:p>
    <w:p w:rsidR="00646769" w:rsidRDefault="00EC707B">
      <w:pPr>
        <w:ind w:firstLineChars="0" w:firstLine="0"/>
      </w:pPr>
      <w:r>
        <w:lastRenderedPageBreak/>
        <w:pict>
          <v:shape id="图片 387" o:spid="_x0000_i1092" type="#_x0000_t75" style="width:414.7pt;height:156.65pt">
            <v:imagedata r:id="rId81" o:title=""/>
          </v:shape>
        </w:pict>
      </w:r>
    </w:p>
    <w:p w:rsidR="00646769" w:rsidRDefault="00EC707B">
      <w:pPr>
        <w:ind w:firstLineChars="0" w:firstLine="0"/>
      </w:pPr>
      <w:r>
        <w:pict>
          <v:shape id="图片 109" o:spid="_x0000_i1093" type="#_x0000_t75" style="width:414.7pt;height:191.25pt">
            <v:imagedata r:id="rId82" o:title=""/>
          </v:shape>
        </w:pict>
      </w:r>
    </w:p>
    <w:p w:rsidR="00646769" w:rsidRDefault="00B16BCF">
      <w:pPr>
        <w:ind w:firstLineChars="202" w:firstLine="424"/>
      </w:pPr>
      <w:r>
        <w:rPr>
          <w:rFonts w:hint="eastAsia"/>
        </w:rPr>
        <w:t>6</w:t>
      </w:r>
      <w:r>
        <w:rPr>
          <w:rFonts w:hint="eastAsia"/>
        </w:rPr>
        <w:t>、项目管理人员列表页面上，“编辑”状态下、“验证未通过”状态下，选中要删除的项目管理人员，点击“删除项目管理人员”按钮，可删除选中的记录。如下图：</w:t>
      </w:r>
    </w:p>
    <w:p w:rsidR="00646769" w:rsidRDefault="00EC707B">
      <w:pPr>
        <w:ind w:firstLineChars="0" w:firstLine="0"/>
      </w:pPr>
      <w:r>
        <w:pict>
          <v:shape id="图片 221" o:spid="_x0000_i1094" type="#_x0000_t75" style="width:415.3pt;height:169.9pt">
            <v:imagedata r:id="rId83" o:title=""/>
          </v:shape>
        </w:pict>
      </w:r>
    </w:p>
    <w:p w:rsidR="00646769" w:rsidRDefault="00646769">
      <w:pPr>
        <w:ind w:firstLineChars="0" w:firstLine="0"/>
      </w:pPr>
    </w:p>
    <w:p w:rsidR="00646769" w:rsidRPr="008824A1" w:rsidRDefault="00B16BCF" w:rsidP="008824A1">
      <w:pPr>
        <w:pStyle w:val="3"/>
      </w:pPr>
      <w:bookmarkStart w:id="55" w:name="_企业业绩"/>
      <w:bookmarkStart w:id="56" w:name="_Toc405561971"/>
      <w:bookmarkEnd w:id="55"/>
      <w:r w:rsidRPr="008824A1">
        <w:rPr>
          <w:rFonts w:hint="eastAsia"/>
        </w:rPr>
        <w:t>企业业绩</w:t>
      </w:r>
      <w:bookmarkEnd w:id="56"/>
    </w:p>
    <w:p w:rsidR="00646769" w:rsidRDefault="00B16BC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46769" w:rsidRDefault="00B16BCF" w:rsidP="00C53CDB">
      <w:pPr>
        <w:pStyle w:val="IndentNormal"/>
        <w:ind w:firstLineChars="199" w:firstLine="420"/>
        <w:rPr>
          <w:sz w:val="21"/>
        </w:rPr>
      </w:pPr>
      <w:r>
        <w:rPr>
          <w:rFonts w:hint="eastAsia"/>
          <w:b/>
          <w:sz w:val="21"/>
        </w:rPr>
        <w:lastRenderedPageBreak/>
        <w:t>基本功能：</w:t>
      </w:r>
      <w:r>
        <w:rPr>
          <w:rFonts w:hint="eastAsia"/>
          <w:sz w:val="21"/>
        </w:rPr>
        <w:t>新增施工单位的场外业绩。查看场内业绩及新增场内业绩相关的获奖。</w:t>
      </w:r>
    </w:p>
    <w:p w:rsidR="008F7693" w:rsidRDefault="00B16BCF" w:rsidP="008F769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C615D8" w:rsidRDefault="00C615D8" w:rsidP="008F7693"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 w:rsidR="00646769" w:rsidRPr="008F7693" w:rsidRDefault="00B16BCF" w:rsidP="008F7693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企业业绩”菜单，进入企业业绩列表页面。如下图：</w:t>
      </w:r>
    </w:p>
    <w:p w:rsidR="00646769" w:rsidRDefault="00EC707B">
      <w:pPr>
        <w:pStyle w:val="14"/>
        <w:rPr>
          <w:sz w:val="24"/>
        </w:rPr>
      </w:pPr>
      <w:r>
        <w:pict>
          <v:shape id="图片 222" o:spid="_x0000_i1095" type="#_x0000_t75" style="width:415.3pt;height:173.95pt">
            <v:imagedata r:id="rId84" o:title=""/>
          </v:shape>
        </w:pict>
      </w:r>
    </w:p>
    <w:p w:rsidR="00646769" w:rsidRDefault="00B16BCF" w:rsidP="00E26DE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、点击“新增业绩”按钮，如下图：</w:t>
      </w:r>
    </w:p>
    <w:p w:rsidR="00646769" w:rsidRDefault="00EC707B">
      <w:pPr>
        <w:pStyle w:val="14"/>
      </w:pPr>
      <w:r>
        <w:pict>
          <v:shape id="图片 508" o:spid="_x0000_i1096" type="#_x0000_t75" style="width:415.3pt;height:202.75pt">
            <v:imagedata r:id="rId85" o:title=""/>
          </v:shape>
        </w:pict>
      </w:r>
    </w:p>
    <w:p w:rsidR="00220B72" w:rsidRDefault="00220B72" w:rsidP="00E26DE0">
      <w:pPr>
        <w:ind w:firstLine="420"/>
      </w:pPr>
      <w:r>
        <w:rPr>
          <w:rFonts w:hint="eastAsia"/>
        </w:rPr>
        <w:t>填写页面上标段编号、标段名称、选择项目经理名称等</w:t>
      </w:r>
      <w:r w:rsidR="00B16BCF">
        <w:rPr>
          <w:rFonts w:hint="eastAsia"/>
        </w:rPr>
        <w:t>信息。</w:t>
      </w:r>
      <w:r w:rsidR="001F0E31">
        <w:rPr>
          <w:rFonts w:hint="eastAsia"/>
        </w:rPr>
        <w:t>点击“修改保存”按钮，基本信息处于“编辑”中状态，可再次修改。</w:t>
      </w:r>
    </w:p>
    <w:p w:rsidR="00646769" w:rsidRDefault="00220B72" w:rsidP="00E26DE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B16BCF">
        <w:rPr>
          <w:rFonts w:hint="eastAsia"/>
        </w:rPr>
        <w:t>在该页面可直接新增关联业绩的获奖。点击“新增获奖”按钮，如下图：</w:t>
      </w:r>
    </w:p>
    <w:p w:rsidR="00646769" w:rsidRDefault="00EC707B">
      <w:pPr>
        <w:ind w:firstLineChars="0" w:firstLine="0"/>
      </w:pPr>
      <w:r>
        <w:lastRenderedPageBreak/>
        <w:pict>
          <v:shape id="图片 509" o:spid="_x0000_i1097" type="#_x0000_t75" style="width:415.3pt;height:195.85pt">
            <v:imagedata r:id="rId86" o:title=""/>
          </v:shape>
        </w:pict>
      </w:r>
    </w:p>
    <w:p w:rsidR="00646769" w:rsidRDefault="00B16BCF">
      <w:pPr>
        <w:pStyle w:val="14"/>
        <w:ind w:firstLineChars="200" w:firstLine="420"/>
      </w:pPr>
      <w:r>
        <w:rPr>
          <w:rFonts w:hint="eastAsia"/>
        </w:rPr>
        <w:t>获奖项目名称</w:t>
      </w:r>
      <w:r>
        <w:rPr>
          <w:rFonts w:hint="eastAsia"/>
        </w:rPr>
        <w:t>/</w:t>
      </w:r>
      <w:r>
        <w:rPr>
          <w:rFonts w:hint="eastAsia"/>
        </w:rPr>
        <w:t>奖项，项目经理自动获取，获奖类别默认为其他类别，可修改。</w:t>
      </w:r>
    </w:p>
    <w:p w:rsidR="00646769" w:rsidRDefault="00B16BCF">
      <w:pPr>
        <w:pStyle w:val="14"/>
        <w:ind w:firstLineChars="200" w:firstLine="420"/>
      </w:pPr>
      <w:r>
        <w:rPr>
          <w:rFonts w:hint="eastAsia"/>
        </w:rPr>
        <w:t>4</w:t>
      </w:r>
      <w:r>
        <w:rPr>
          <w:rFonts w:hint="eastAsia"/>
        </w:rPr>
        <w:t>、“新增业绩”页面，处于“编辑”状态、“验证未通过”状态下的获奖可直接被删除。</w:t>
      </w:r>
    </w:p>
    <w:p w:rsidR="00646769" w:rsidRDefault="00EC707B">
      <w:pPr>
        <w:pStyle w:val="14"/>
      </w:pPr>
      <w:r>
        <w:pict>
          <v:shape id="图片 510" o:spid="_x0000_i1098" type="#_x0000_t75" style="width:414.7pt;height:204.5pt">
            <v:imagedata r:id="rId87" o:title=""/>
          </v:shape>
        </w:pict>
      </w:r>
    </w:p>
    <w:p w:rsidR="00646769" w:rsidRDefault="00B16BCF">
      <w:pPr>
        <w:pStyle w:val="14"/>
        <w:ind w:firstLineChars="201" w:firstLine="422"/>
      </w:pPr>
      <w:r>
        <w:rPr>
          <w:rFonts w:hint="eastAsia"/>
        </w:rPr>
        <w:t>5</w:t>
      </w:r>
      <w:r>
        <w:rPr>
          <w:rFonts w:hint="eastAsia"/>
        </w:rPr>
        <w:t>、点击“下一步”按钮，进入查看业绩页面。如下图：</w:t>
      </w:r>
    </w:p>
    <w:p w:rsidR="00646769" w:rsidRDefault="00EC707B">
      <w:pPr>
        <w:pStyle w:val="14"/>
      </w:pPr>
      <w:r>
        <w:pict>
          <v:shape id="Picture 76" o:spid="_x0000_i1099" type="#_x0000_t75" style="width:415.3pt;height:182.6pt">
            <v:imagedata r:id="rId80" o:title=""/>
          </v:shape>
        </w:pict>
      </w:r>
    </w:p>
    <w:p w:rsidR="00646769" w:rsidRDefault="00B16BCF">
      <w:pPr>
        <w:pStyle w:val="14"/>
        <w:ind w:firstLineChars="202" w:firstLine="424"/>
      </w:pPr>
      <w:r>
        <w:rPr>
          <w:rFonts w:hint="eastAsia"/>
        </w:rPr>
        <w:t>6</w:t>
      </w:r>
      <w:r>
        <w:rPr>
          <w:rFonts w:hint="eastAsia"/>
        </w:rPr>
        <w:t>、点击“提交验证”按钮，基本信息处于“待</w:t>
      </w:r>
      <w:r w:rsidR="005A7622">
        <w:rPr>
          <w:rFonts w:hint="eastAsia"/>
        </w:rPr>
        <w:t>验证</w:t>
      </w:r>
      <w:r>
        <w:rPr>
          <w:rFonts w:hint="eastAsia"/>
        </w:rPr>
        <w:t>”状态。点击“修改”按钮</w:t>
      </w:r>
      <w:r w:rsidR="001F0E31">
        <w:rPr>
          <w:rFonts w:hint="eastAsia"/>
        </w:rPr>
        <w:t>返回步</w:t>
      </w:r>
      <w:r w:rsidR="001F0E31">
        <w:rPr>
          <w:rFonts w:hint="eastAsia"/>
        </w:rPr>
        <w:lastRenderedPageBreak/>
        <w:t>骤</w:t>
      </w:r>
      <w:r w:rsidR="001F0E31">
        <w:rPr>
          <w:rFonts w:hint="eastAsia"/>
        </w:rPr>
        <w:t>2</w:t>
      </w:r>
      <w:r w:rsidR="001F0E31">
        <w:rPr>
          <w:rFonts w:hint="eastAsia"/>
        </w:rPr>
        <w:t>。</w:t>
      </w:r>
    </w:p>
    <w:p w:rsidR="00646769" w:rsidRDefault="00B16BCF" w:rsidP="00E26DE0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077D71" w:rsidRDefault="00077D71" w:rsidP="00E407B2">
      <w:pPr>
        <w:numPr>
          <w:ilvl w:val="1"/>
          <w:numId w:val="2"/>
        </w:numPr>
        <w:ind w:left="0" w:firstLineChars="0" w:firstLine="426"/>
        <w:rPr>
          <w:color w:val="FF0000"/>
        </w:rPr>
      </w:pPr>
      <w:r w:rsidRPr="00C615D8">
        <w:rPr>
          <w:rFonts w:hint="eastAsia"/>
          <w:color w:val="FF0000"/>
        </w:rPr>
        <w:t>如果在“企业业绩”下面直接新增了一条获奖记录，那么这条记录也会存在于“诚信库管理</w:t>
      </w:r>
      <w:r w:rsidRPr="00C615D8">
        <w:rPr>
          <w:rFonts w:hint="eastAsia"/>
          <w:color w:val="FF0000"/>
        </w:rPr>
        <w:t>--</w:t>
      </w:r>
      <w:r w:rsidRPr="00C615D8">
        <w:rPr>
          <w:rFonts w:hint="eastAsia"/>
          <w:color w:val="FF0000"/>
        </w:rPr>
        <w:t>企业获奖”菜单中。</w:t>
      </w:r>
    </w:p>
    <w:p w:rsidR="00077D71" w:rsidRPr="00077D71" w:rsidRDefault="00B16BCF" w:rsidP="00E407B2">
      <w:pPr>
        <w:numPr>
          <w:ilvl w:val="1"/>
          <w:numId w:val="2"/>
        </w:numPr>
        <w:ind w:left="0" w:firstLineChars="0" w:firstLine="426"/>
        <w:rPr>
          <w:color w:val="FF0000"/>
        </w:rPr>
      </w:pPr>
      <w:r w:rsidRPr="00077D71">
        <w:rPr>
          <w:rFonts w:hint="eastAsia"/>
          <w:color w:val="FF0000"/>
        </w:rPr>
        <w:t>企业业绩在</w:t>
      </w:r>
      <w:r w:rsidR="005A7622" w:rsidRPr="00077D71">
        <w:rPr>
          <w:rFonts w:hint="eastAsia"/>
          <w:color w:val="FF0000"/>
        </w:rPr>
        <w:t>验证</w:t>
      </w:r>
      <w:r w:rsidRPr="00077D71">
        <w:rPr>
          <w:rFonts w:hint="eastAsia"/>
          <w:color w:val="FF0000"/>
        </w:rPr>
        <w:t>时，先判断项目经理是否</w:t>
      </w:r>
      <w:r w:rsidR="005A7622" w:rsidRPr="00077D71">
        <w:rPr>
          <w:rFonts w:hint="eastAsia"/>
          <w:color w:val="FF0000"/>
        </w:rPr>
        <w:t>验证</w:t>
      </w:r>
      <w:r w:rsidRPr="00077D71">
        <w:rPr>
          <w:rFonts w:hint="eastAsia"/>
          <w:color w:val="FF0000"/>
        </w:rPr>
        <w:t>通过。</w:t>
      </w:r>
    </w:p>
    <w:p w:rsidR="00646769" w:rsidRDefault="00C53CDB" w:rsidP="00E407B2">
      <w:pPr>
        <w:numPr>
          <w:ilvl w:val="1"/>
          <w:numId w:val="2"/>
        </w:numPr>
        <w:ind w:left="0" w:firstLineChars="0" w:firstLine="426"/>
        <w:rPr>
          <w:color w:val="FF0000"/>
        </w:rPr>
      </w:pPr>
      <w:r>
        <w:rPr>
          <w:rFonts w:hint="eastAsia"/>
          <w:color w:val="FF0000"/>
        </w:rPr>
        <w:t>如果</w:t>
      </w:r>
      <w:r w:rsidR="00B16BCF" w:rsidRPr="00077D71">
        <w:rPr>
          <w:rFonts w:hint="eastAsia"/>
          <w:color w:val="FF0000"/>
        </w:rPr>
        <w:t>系统参数设置了中标结果公示的时候推送业绩，对于施工和监理单位来说，他们是属于在建工程的，需要销完号之后才能有属于场内业绩。</w:t>
      </w:r>
    </w:p>
    <w:p w:rsidR="007443EA" w:rsidRDefault="007443EA" w:rsidP="007443EA">
      <w:pPr>
        <w:ind w:left="420" w:firstLineChars="0" w:firstLine="0"/>
      </w:pPr>
      <w:r>
        <w:rPr>
          <w:rFonts w:hint="eastAsia"/>
        </w:rPr>
        <w:t>7</w:t>
      </w:r>
      <w:r>
        <w:rPr>
          <w:rFonts w:hint="eastAsia"/>
        </w:rPr>
        <w:t>、点击企业业绩列表页面上的“操作”按钮，可修改企业业绩信息。如下图：</w:t>
      </w:r>
    </w:p>
    <w:p w:rsidR="007443EA" w:rsidRDefault="007443EA" w:rsidP="007443EA">
      <w:pPr>
        <w:ind w:firstLineChars="0" w:firstLine="0"/>
      </w:pPr>
      <w:r>
        <w:rPr>
          <w:noProof/>
        </w:rPr>
        <w:drawing>
          <wp:inline distT="0" distB="0" distL="0" distR="0">
            <wp:extent cx="5270500" cy="22167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23634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3EA" w:rsidRPr="007443EA" w:rsidRDefault="007443EA" w:rsidP="007443EA">
      <w:pPr>
        <w:ind w:firstLine="420"/>
      </w:pPr>
      <w:r w:rsidRPr="007443EA">
        <w:rPr>
          <w:rFonts w:hint="eastAsia"/>
        </w:rPr>
        <w:t>8</w:t>
      </w:r>
      <w:r w:rsidRPr="007443EA">
        <w:rPr>
          <w:rFonts w:hint="eastAsia"/>
        </w:rPr>
        <w:t>、企业业绩列表页面上，“编辑”状态下、“验证未通过”状态下，选中要删除的企业业绩，点击“删除企业业绩”按钮，可删除选中的记录。如下图：</w:t>
      </w:r>
    </w:p>
    <w:p w:rsidR="007443EA" w:rsidRDefault="007443EA" w:rsidP="007443EA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9390" cy="22256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3EA" w:rsidRPr="007443EA" w:rsidRDefault="007443EA" w:rsidP="007443EA">
      <w:pPr>
        <w:ind w:left="420" w:firstLineChars="0" w:firstLine="0"/>
      </w:pPr>
      <w:r>
        <w:rPr>
          <w:rFonts w:hint="eastAsia"/>
        </w:rPr>
        <w:t>删除业绩，与其关联的获奖也将删除。</w:t>
      </w:r>
    </w:p>
    <w:p w:rsidR="00C615D8" w:rsidRPr="00C615D8" w:rsidRDefault="00C615D8" w:rsidP="00C615D8">
      <w:pPr>
        <w:ind w:firstLine="422"/>
        <w:rPr>
          <w:b/>
        </w:rPr>
      </w:pPr>
      <w:r w:rsidRPr="00C615D8">
        <w:rPr>
          <w:rFonts w:hint="eastAsia"/>
          <w:b/>
        </w:rPr>
        <w:t>场内业绩：</w:t>
      </w:r>
    </w:p>
    <w:p w:rsidR="00646769" w:rsidRDefault="00C615D8" w:rsidP="00E26DE0">
      <w:pPr>
        <w:pStyle w:val="13"/>
        <w:ind w:firstLine="420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、施工单位，建设工程流程走完销</w:t>
      </w:r>
      <w:r w:rsidR="00B16BCF">
        <w:rPr>
          <w:rFonts w:hint="eastAsia"/>
          <w:color w:val="000000"/>
        </w:rPr>
        <w:t>号</w:t>
      </w:r>
      <w:r>
        <w:rPr>
          <w:rFonts w:hint="eastAsia"/>
          <w:color w:val="000000"/>
        </w:rPr>
        <w:t>，</w:t>
      </w:r>
      <w:r w:rsidR="00B16BCF">
        <w:rPr>
          <w:rFonts w:hint="eastAsia"/>
          <w:color w:val="000000"/>
        </w:rPr>
        <w:t>企业业绩</w:t>
      </w:r>
      <w:r w:rsidR="00B16BCF">
        <w:rPr>
          <w:rFonts w:hint="eastAsia"/>
          <w:color w:val="000000"/>
        </w:rPr>
        <w:t>--</w:t>
      </w:r>
      <w:r w:rsidR="00B16BCF">
        <w:rPr>
          <w:rFonts w:hint="eastAsia"/>
          <w:color w:val="000000"/>
        </w:rPr>
        <w:t>场内业绩会有一条记录，如下图：</w:t>
      </w:r>
    </w:p>
    <w:p w:rsidR="00646769" w:rsidRDefault="00EC707B">
      <w:pPr>
        <w:pStyle w:val="13"/>
        <w:ind w:firstLineChars="0" w:firstLine="0"/>
      </w:pPr>
      <w:r>
        <w:pict>
          <v:shape id="图片 223" o:spid="_x0000_i1100" type="#_x0000_t75" style="width:415.3pt;height:174.55pt">
            <v:imagedata r:id="rId91" o:title=""/>
          </v:shape>
        </w:pict>
      </w:r>
    </w:p>
    <w:p w:rsidR="00646769" w:rsidRDefault="00077D71" w:rsidP="00E26DE0">
      <w:pPr>
        <w:pStyle w:val="13"/>
        <w:ind w:firstLine="420"/>
      </w:pPr>
      <w:r>
        <w:rPr>
          <w:rFonts w:hint="eastAsia"/>
        </w:rPr>
        <w:t>2</w:t>
      </w:r>
      <w:r w:rsidR="00B16BCF">
        <w:rPr>
          <w:rFonts w:hint="eastAsia"/>
        </w:rPr>
        <w:t>、点击“登记获奖”按钮，可新增一条获奖记录。其中，获奖项目名称</w:t>
      </w:r>
      <w:r w:rsidR="00B16BCF">
        <w:rPr>
          <w:rFonts w:hint="eastAsia"/>
        </w:rPr>
        <w:t>/</w:t>
      </w:r>
      <w:r w:rsidR="00B16BCF">
        <w:rPr>
          <w:rFonts w:hint="eastAsia"/>
        </w:rPr>
        <w:t>奖项，项目经理为自动获取的值。</w:t>
      </w:r>
    </w:p>
    <w:p w:rsidR="00646769" w:rsidRDefault="00EC707B">
      <w:pPr>
        <w:pStyle w:val="13"/>
        <w:ind w:firstLineChars="0" w:firstLine="0"/>
      </w:pPr>
      <w:r>
        <w:pict>
          <v:shape id="图片 224" o:spid="_x0000_i1101" type="#_x0000_t75" style="width:415.3pt;height:137.1pt">
            <v:imagedata r:id="rId92" o:title=""/>
          </v:shape>
        </w:pict>
      </w:r>
    </w:p>
    <w:p w:rsidR="00646769" w:rsidRDefault="00077D71" w:rsidP="00E26DE0">
      <w:pPr>
        <w:pStyle w:val="13"/>
        <w:ind w:firstLine="420"/>
      </w:pPr>
      <w:r>
        <w:rPr>
          <w:rFonts w:hint="eastAsia"/>
        </w:rPr>
        <w:t>3</w:t>
      </w:r>
      <w:r w:rsidR="00B16BCF">
        <w:rPr>
          <w:rFonts w:hint="eastAsia"/>
        </w:rPr>
        <w:t>、选择“移除关联业绩”的按钮，可取消关联。如下图：</w:t>
      </w:r>
    </w:p>
    <w:p w:rsidR="00646769" w:rsidRDefault="00EC707B">
      <w:pPr>
        <w:pStyle w:val="13"/>
        <w:ind w:firstLineChars="0" w:firstLine="0"/>
      </w:pPr>
      <w:r>
        <w:lastRenderedPageBreak/>
        <w:pict>
          <v:shape id="图片 225" o:spid="_x0000_i1102" type="#_x0000_t75" style="width:414.7pt;height:137.1pt">
            <v:imagedata r:id="rId93" o:title=""/>
          </v:shape>
        </w:pict>
      </w:r>
    </w:p>
    <w:p w:rsidR="007443EA" w:rsidRDefault="007443EA">
      <w:pPr>
        <w:pStyle w:val="13"/>
        <w:ind w:firstLineChars="0" w:firstLine="0"/>
      </w:pPr>
    </w:p>
    <w:p w:rsidR="00646769" w:rsidRPr="008824A1" w:rsidRDefault="00B16BCF" w:rsidP="008824A1">
      <w:pPr>
        <w:pStyle w:val="3"/>
      </w:pPr>
      <w:bookmarkStart w:id="57" w:name="_企业获奖"/>
      <w:bookmarkStart w:id="58" w:name="_Toc405561972"/>
      <w:bookmarkEnd w:id="57"/>
      <w:r w:rsidRPr="008824A1">
        <w:rPr>
          <w:rFonts w:hint="eastAsia"/>
        </w:rPr>
        <w:t>企业获奖</w:t>
      </w:r>
      <w:bookmarkEnd w:id="58"/>
    </w:p>
    <w:p w:rsidR="00646769" w:rsidRDefault="00B16BC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46769" w:rsidRDefault="00B16BCF" w:rsidP="005A5930">
      <w:pPr>
        <w:pStyle w:val="IndentNormal"/>
        <w:ind w:firstLineChars="201" w:firstLine="424"/>
        <w:rPr>
          <w:b/>
          <w:sz w:val="21"/>
        </w:rPr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 w:rsidRPr="007443EA">
        <w:rPr>
          <w:rFonts w:hint="eastAsia"/>
          <w:sz w:val="21"/>
        </w:rPr>
        <w:t>新增施工单位企业获奖。</w:t>
      </w:r>
    </w:p>
    <w:p w:rsidR="00646769" w:rsidRDefault="00B16BC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46769" w:rsidRPr="005A5930" w:rsidRDefault="00B16BCF" w:rsidP="005A5930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企业获奖”菜单，进入企业获奖列表页面。如下图：</w:t>
      </w:r>
    </w:p>
    <w:p w:rsidR="00646769" w:rsidRDefault="00EC707B">
      <w:pPr>
        <w:pStyle w:val="14"/>
      </w:pPr>
      <w:r>
        <w:pict>
          <v:shape id="图片 228" o:spid="_x0000_i1103" type="#_x0000_t75" style="width:415.3pt;height:171.05pt">
            <v:imagedata r:id="rId94" o:title=""/>
          </v:shape>
        </w:pict>
      </w:r>
    </w:p>
    <w:p w:rsidR="007443EA" w:rsidRDefault="007443EA" w:rsidP="007443EA">
      <w:pPr>
        <w:ind w:left="420" w:firstLineChars="0" w:firstLine="0"/>
        <w:rPr>
          <w:sz w:val="24"/>
        </w:rPr>
      </w:pPr>
      <w:r>
        <w:rPr>
          <w:rFonts w:hint="eastAsia"/>
        </w:rPr>
        <w:t>获奖数据可以是从“企业业绩</w:t>
      </w:r>
      <w:r>
        <w:t>—</w:t>
      </w:r>
      <w:r>
        <w:rPr>
          <w:rFonts w:hint="eastAsia"/>
        </w:rPr>
        <w:t>新增业绩</w:t>
      </w:r>
      <w:r>
        <w:t>—</w:t>
      </w:r>
      <w:r>
        <w:rPr>
          <w:rFonts w:hint="eastAsia"/>
        </w:rPr>
        <w:t>新增获奖”中添加得到的。</w:t>
      </w:r>
    </w:p>
    <w:p w:rsidR="00646769" w:rsidRDefault="005A5930" w:rsidP="007443EA">
      <w:pPr>
        <w:ind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B16BCF">
        <w:rPr>
          <w:rFonts w:hint="eastAsia"/>
        </w:rPr>
        <w:t>点击“新增奖项”按钮，如下图：</w:t>
      </w:r>
    </w:p>
    <w:p w:rsidR="00646769" w:rsidRDefault="00EC707B">
      <w:pPr>
        <w:ind w:firstLineChars="0" w:firstLine="0"/>
      </w:pPr>
      <w:r>
        <w:pict>
          <v:shape id="图片 526" o:spid="_x0000_i1104" type="#_x0000_t75" style="width:415.3pt;height:141.7pt">
            <v:imagedata r:id="rId95" o:title=""/>
          </v:shape>
        </w:pict>
      </w:r>
    </w:p>
    <w:p w:rsidR="007443EA" w:rsidRDefault="007443EA" w:rsidP="007443EA">
      <w:pPr>
        <w:ind w:left="420" w:firstLineChars="0" w:firstLine="0"/>
      </w:pPr>
      <w:r>
        <w:rPr>
          <w:rFonts w:hint="eastAsia"/>
        </w:rPr>
        <w:t>填写获奖名称、颁奖部门、获奖日期等信息。</w:t>
      </w:r>
    </w:p>
    <w:p w:rsidR="00646769" w:rsidRDefault="00B16BCF" w:rsidP="00E26DE0">
      <w:pPr>
        <w:ind w:firstLine="420"/>
      </w:pPr>
      <w:r>
        <w:rPr>
          <w:rFonts w:hint="eastAsia"/>
        </w:rPr>
        <w:lastRenderedPageBreak/>
        <w:t>3</w:t>
      </w:r>
      <w:r>
        <w:rPr>
          <w:rFonts w:hint="eastAsia"/>
        </w:rPr>
        <w:t>、在该页面上可以选择需要关联的业绩，点击“关联”按钮，如下图：</w:t>
      </w:r>
    </w:p>
    <w:p w:rsidR="00646769" w:rsidRDefault="00EC707B">
      <w:pPr>
        <w:ind w:firstLineChars="0" w:firstLine="0"/>
      </w:pPr>
      <w:r>
        <w:pict>
          <v:shape id="图片 528" o:spid="_x0000_i1105" type="#_x0000_t75" style="width:415.3pt;height:149.75pt">
            <v:imagedata r:id="rId96" o:title=""/>
          </v:shape>
        </w:pict>
      </w:r>
    </w:p>
    <w:p w:rsidR="0098140C" w:rsidRPr="0098140C" w:rsidRDefault="0098140C" w:rsidP="0098140C">
      <w:pPr>
        <w:pStyle w:val="14"/>
        <w:ind w:firstLineChars="202" w:firstLine="424"/>
      </w:pPr>
      <w:r>
        <w:rPr>
          <w:rFonts w:hint="eastAsia"/>
        </w:rPr>
        <w:t>点击“修改保存”按钮，基本信息处于“编辑”中状态，可再次修改。</w:t>
      </w:r>
    </w:p>
    <w:p w:rsidR="00646769" w:rsidRDefault="00B16BCF">
      <w:pPr>
        <w:pStyle w:val="14"/>
        <w:ind w:firstLineChars="201" w:firstLine="422"/>
      </w:pPr>
      <w:r>
        <w:rPr>
          <w:rFonts w:hint="eastAsia"/>
        </w:rPr>
        <w:t>4</w:t>
      </w:r>
      <w:r>
        <w:rPr>
          <w:rFonts w:hint="eastAsia"/>
        </w:rPr>
        <w:t>、点击“下一步”按钮，进入查看获奖页面。如下图：</w:t>
      </w:r>
    </w:p>
    <w:p w:rsidR="00646769" w:rsidRDefault="00EC707B">
      <w:pPr>
        <w:pStyle w:val="14"/>
      </w:pPr>
      <w:r>
        <w:pict>
          <v:shape id="图片 530" o:spid="_x0000_i1106" type="#_x0000_t75" style="width:415.3pt;height:154.35pt">
            <v:imagedata r:id="rId97" o:title=""/>
          </v:shape>
        </w:pict>
      </w:r>
    </w:p>
    <w:p w:rsidR="00646769" w:rsidRDefault="00B16BCF">
      <w:pPr>
        <w:pStyle w:val="14"/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、点击“提交验证”按钮，基本信息处于“待</w:t>
      </w:r>
      <w:r w:rsidR="005A7622">
        <w:rPr>
          <w:rFonts w:hint="eastAsia"/>
        </w:rPr>
        <w:t>验证</w:t>
      </w:r>
      <w:r>
        <w:rPr>
          <w:rFonts w:hint="eastAsia"/>
        </w:rPr>
        <w:t>”状态。</w:t>
      </w:r>
      <w:r w:rsidR="0098140C">
        <w:rPr>
          <w:rFonts w:hint="eastAsia"/>
        </w:rPr>
        <w:t>点击“修改”按钮返回步骤</w:t>
      </w:r>
      <w:r w:rsidR="0098140C">
        <w:rPr>
          <w:rFonts w:hint="eastAsia"/>
        </w:rPr>
        <w:t>2</w:t>
      </w:r>
      <w:r w:rsidR="0098140C">
        <w:rPr>
          <w:rFonts w:hint="eastAsia"/>
        </w:rPr>
        <w:t>。</w:t>
      </w:r>
    </w:p>
    <w:p w:rsidR="00646769" w:rsidRDefault="00B16BCF" w:rsidP="00E26DE0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46769" w:rsidRDefault="00C53CDB" w:rsidP="00C53CDB">
      <w:pPr>
        <w:pStyle w:val="IndentNormal"/>
        <w:ind w:firstLineChars="177" w:firstLine="372"/>
        <w:rPr>
          <w:color w:val="FF0000"/>
          <w:sz w:val="21"/>
        </w:rPr>
      </w:pPr>
      <w:r w:rsidRPr="00C53CDB">
        <w:rPr>
          <w:rFonts w:hint="eastAsia"/>
          <w:color w:val="FF0000"/>
          <w:sz w:val="21"/>
          <w:szCs w:val="21"/>
        </w:rPr>
        <w:t>①</w:t>
      </w:r>
      <w:r w:rsidR="00B16BCF">
        <w:rPr>
          <w:rFonts w:hint="eastAsia"/>
          <w:color w:val="FF0000"/>
          <w:sz w:val="21"/>
        </w:rPr>
        <w:t>点击【选择关联业绩】按钮，即使使用键盘上删除键清除该字段的值，还是关联了业绩的。</w:t>
      </w:r>
    </w:p>
    <w:p w:rsidR="00646769" w:rsidRDefault="005A5930" w:rsidP="00C53CDB">
      <w:pPr>
        <w:pStyle w:val="IndentNormal"/>
        <w:ind w:firstLineChars="177" w:firstLine="372"/>
      </w:pPr>
      <w:r w:rsidRPr="00C53CDB">
        <w:rPr>
          <w:rFonts w:hint="eastAsia"/>
          <w:color w:val="FF0000"/>
          <w:sz w:val="21"/>
          <w:szCs w:val="21"/>
        </w:rPr>
        <w:t>②</w:t>
      </w:r>
      <w:r w:rsidR="00B16BCF">
        <w:rPr>
          <w:rFonts w:hint="eastAsia"/>
          <w:color w:val="FF0000"/>
          <w:sz w:val="21"/>
        </w:rPr>
        <w:t>点击【移除关联业绩】按钮，才能去除与该业绩的关联。</w:t>
      </w:r>
    </w:p>
    <w:p w:rsidR="00646769" w:rsidRDefault="00B16BCF" w:rsidP="00E26DE0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、点击企业获奖列表页面上的“操作”按钮，可修改企业获奖信息。如下图：</w:t>
      </w:r>
    </w:p>
    <w:p w:rsidR="00646769" w:rsidRDefault="00EC707B">
      <w:pPr>
        <w:ind w:firstLineChars="0" w:firstLine="0"/>
      </w:pPr>
      <w:r>
        <w:pict>
          <v:shape id="图片 392" o:spid="_x0000_i1107" type="#_x0000_t75" style="width:414.7pt;height:126.7pt">
            <v:imagedata r:id="rId98" o:title=""/>
          </v:shape>
        </w:pict>
      </w:r>
    </w:p>
    <w:p w:rsidR="00646769" w:rsidRDefault="00EC707B">
      <w:pPr>
        <w:ind w:firstLineChars="0" w:firstLine="0"/>
      </w:pPr>
      <w:r>
        <w:lastRenderedPageBreak/>
        <w:pict>
          <v:shape id="图片 229" o:spid="_x0000_i1108" type="#_x0000_t75" style="width:414.7pt;height:188.35pt">
            <v:imagedata r:id="rId99" o:title=""/>
          </v:shape>
        </w:pict>
      </w:r>
    </w:p>
    <w:p w:rsidR="00646769" w:rsidRDefault="00B16BCF" w:rsidP="00E26DE0">
      <w:pPr>
        <w:ind w:firstLine="420"/>
      </w:pPr>
      <w:r>
        <w:rPr>
          <w:rFonts w:hint="eastAsia"/>
        </w:rPr>
        <w:t>7</w:t>
      </w:r>
      <w:r>
        <w:rPr>
          <w:rFonts w:hint="eastAsia"/>
        </w:rPr>
        <w:t>、企业获奖列表页面上，“编辑”状态下、“验证未通过”状态下，选中要删除的企业获奖，点击“删除奖项”按钮，可删除选中的记录。如下图：</w:t>
      </w:r>
    </w:p>
    <w:p w:rsidR="00646769" w:rsidRDefault="00EC707B">
      <w:pPr>
        <w:ind w:firstLineChars="0" w:firstLine="0"/>
      </w:pPr>
      <w:r>
        <w:pict>
          <v:shape id="图片 230" o:spid="_x0000_i1109" type="#_x0000_t75" style="width:414.7pt;height:169.35pt">
            <v:imagedata r:id="rId100" o:title=""/>
          </v:shape>
        </w:pict>
      </w:r>
    </w:p>
    <w:p w:rsidR="00646769" w:rsidRDefault="00646769">
      <w:pPr>
        <w:ind w:firstLineChars="0" w:firstLine="0"/>
      </w:pPr>
    </w:p>
    <w:p w:rsidR="00646769" w:rsidRPr="008824A1" w:rsidRDefault="00B16BCF" w:rsidP="008824A1">
      <w:pPr>
        <w:pStyle w:val="3"/>
      </w:pPr>
      <w:bookmarkStart w:id="59" w:name="_Toc405561973"/>
      <w:r w:rsidRPr="008824A1">
        <w:rPr>
          <w:rFonts w:hint="eastAsia"/>
        </w:rPr>
        <w:t>企业各类证书</w:t>
      </w:r>
      <w:bookmarkEnd w:id="59"/>
    </w:p>
    <w:p w:rsidR="00646769" w:rsidRDefault="00B16BC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46769" w:rsidRDefault="00B16BCF" w:rsidP="00012228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新增施工单位企业各类证书。</w:t>
      </w:r>
    </w:p>
    <w:p w:rsidR="00646769" w:rsidRDefault="00B16BC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46769" w:rsidRDefault="00B16BCF" w:rsidP="00012228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企业各类证书”菜单，进入企业各类证书列表页面。如下图：</w:t>
      </w:r>
    </w:p>
    <w:p w:rsidR="00646769" w:rsidRDefault="00EC707B">
      <w:pPr>
        <w:pStyle w:val="14"/>
        <w:rPr>
          <w:sz w:val="24"/>
        </w:rPr>
      </w:pPr>
      <w:r>
        <w:lastRenderedPageBreak/>
        <w:pict>
          <v:shape id="图片 231" o:spid="_x0000_i1110" type="#_x0000_t75" style="width:414.7pt;height:171.05pt">
            <v:imagedata r:id="rId101" o:title=""/>
          </v:shape>
        </w:pict>
      </w:r>
    </w:p>
    <w:p w:rsidR="00646769" w:rsidRDefault="00B16BCF" w:rsidP="00012228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、点击“新增证书”按钮，如下图：</w:t>
      </w:r>
    </w:p>
    <w:p w:rsidR="00646769" w:rsidRDefault="00EC707B">
      <w:pPr>
        <w:ind w:firstLineChars="0" w:firstLine="0"/>
      </w:pPr>
      <w:r>
        <w:pict>
          <v:shape id="Picture 91" o:spid="_x0000_i1111" type="#_x0000_t75" style="width:415.85pt;height:138.25pt">
            <v:imagedata r:id="rId102" o:title=""/>
          </v:shape>
        </w:pict>
      </w:r>
    </w:p>
    <w:p w:rsidR="00646769" w:rsidRDefault="00B16BCF" w:rsidP="00E26DE0">
      <w:pPr>
        <w:ind w:firstLine="420"/>
      </w:pPr>
      <w:r>
        <w:rPr>
          <w:rFonts w:hint="eastAsia"/>
        </w:rPr>
        <w:t>填写页面上</w:t>
      </w:r>
      <w:r w:rsidR="0098140C">
        <w:rPr>
          <w:rFonts w:hint="eastAsia"/>
        </w:rPr>
        <w:t>证书编号、证书类别等</w:t>
      </w:r>
      <w:r>
        <w:rPr>
          <w:rFonts w:hint="eastAsia"/>
        </w:rPr>
        <w:t>信息。证书类别默认“重合同守信用企业”。</w:t>
      </w:r>
    </w:p>
    <w:p w:rsidR="0098140C" w:rsidRPr="0098140C" w:rsidRDefault="0098140C" w:rsidP="0098140C">
      <w:pPr>
        <w:pStyle w:val="14"/>
        <w:ind w:firstLineChars="202" w:firstLine="424"/>
      </w:pPr>
      <w:r>
        <w:rPr>
          <w:rFonts w:hint="eastAsia"/>
        </w:rPr>
        <w:t>点击“修改保存”按钮，基本信息处于“编辑”中状态，可再次修改。</w:t>
      </w:r>
    </w:p>
    <w:p w:rsidR="00646769" w:rsidRDefault="00B16BCF" w:rsidP="00012228">
      <w:pPr>
        <w:pStyle w:val="14"/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、点击“下一步”按钮，进入查看证书页面。如下图：</w:t>
      </w:r>
    </w:p>
    <w:p w:rsidR="00646769" w:rsidRDefault="00EC707B">
      <w:pPr>
        <w:pStyle w:val="14"/>
      </w:pPr>
      <w:r>
        <w:pict>
          <v:shape id="图片 543" o:spid="_x0000_i1112" type="#_x0000_t75" style="width:415.3pt;height:160.15pt">
            <v:imagedata r:id="rId103" o:title=""/>
          </v:shape>
        </w:pict>
      </w:r>
    </w:p>
    <w:p w:rsidR="00646769" w:rsidRDefault="00B16BCF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</w:t>
      </w:r>
      <w:r w:rsidR="005A7622">
        <w:rPr>
          <w:rFonts w:hint="eastAsia"/>
        </w:rPr>
        <w:t>验证</w:t>
      </w:r>
      <w:r>
        <w:rPr>
          <w:rFonts w:hint="eastAsia"/>
        </w:rPr>
        <w:t>”状态。点击“修改”按钮</w:t>
      </w:r>
      <w:r w:rsidR="0098140C">
        <w:rPr>
          <w:rFonts w:hint="eastAsia"/>
        </w:rPr>
        <w:t>返回步骤</w:t>
      </w:r>
      <w:r w:rsidR="0098140C">
        <w:rPr>
          <w:rFonts w:hint="eastAsia"/>
        </w:rPr>
        <w:t>2</w:t>
      </w:r>
      <w:r w:rsidR="0098140C">
        <w:rPr>
          <w:rFonts w:hint="eastAsia"/>
        </w:rPr>
        <w:t>。</w:t>
      </w:r>
    </w:p>
    <w:p w:rsidR="00646769" w:rsidRDefault="00B16BCF" w:rsidP="00E26DE0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、点击企业各类证书列表页面上的“操作”按钮，可修改证书信息。如下图：</w:t>
      </w:r>
    </w:p>
    <w:p w:rsidR="00646769" w:rsidRDefault="00EC707B">
      <w:pPr>
        <w:ind w:firstLineChars="0" w:firstLine="0"/>
      </w:pPr>
      <w:r>
        <w:lastRenderedPageBreak/>
        <w:pict>
          <v:shape id="图片 394" o:spid="_x0000_i1113" type="#_x0000_t75" style="width:414.7pt;height:171.65pt">
            <v:imagedata r:id="rId104" o:title=""/>
          </v:shape>
        </w:pict>
      </w:r>
    </w:p>
    <w:p w:rsidR="00646769" w:rsidRDefault="00EC707B">
      <w:pPr>
        <w:ind w:firstLineChars="0" w:firstLine="0"/>
      </w:pPr>
      <w:r>
        <w:pict>
          <v:shape id="图片 111" o:spid="_x0000_i1114" type="#_x0000_t75" style="width:415.3pt;height:193.55pt">
            <v:imagedata r:id="rId105" o:title=""/>
          </v:shape>
        </w:pict>
      </w:r>
    </w:p>
    <w:p w:rsidR="00646769" w:rsidRDefault="00B16BCF" w:rsidP="00E26DE0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、企业各类证书列表页面上，“编辑”状态下、“验证未通过”状态下，选中要删除的证书，点击“删除证书”按钮，可删除选中的记录。如下图：</w:t>
      </w:r>
    </w:p>
    <w:p w:rsidR="00646769" w:rsidRDefault="00EC707B">
      <w:pPr>
        <w:ind w:firstLineChars="0" w:firstLine="0"/>
      </w:pPr>
      <w:r>
        <w:pict>
          <v:shape id="图片 232" o:spid="_x0000_i1115" type="#_x0000_t75" style="width:415.3pt;height:171.05pt">
            <v:imagedata r:id="rId106" o:title=""/>
          </v:shape>
        </w:pict>
      </w:r>
    </w:p>
    <w:p w:rsidR="00646769" w:rsidRDefault="00646769">
      <w:pPr>
        <w:ind w:firstLineChars="0" w:firstLine="0"/>
      </w:pPr>
    </w:p>
    <w:p w:rsidR="00646769" w:rsidRPr="008824A1" w:rsidRDefault="00B16BCF" w:rsidP="008824A1">
      <w:pPr>
        <w:pStyle w:val="3"/>
      </w:pPr>
      <w:bookmarkStart w:id="60" w:name="_企业财务"/>
      <w:bookmarkStart w:id="61" w:name="_Toc405561974"/>
      <w:bookmarkEnd w:id="60"/>
      <w:r w:rsidRPr="008824A1">
        <w:rPr>
          <w:rFonts w:hint="eastAsia"/>
        </w:rPr>
        <w:t>企业财务</w:t>
      </w:r>
      <w:bookmarkEnd w:id="61"/>
    </w:p>
    <w:p w:rsidR="00646769" w:rsidRDefault="00B16BC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46769" w:rsidRDefault="00B16BCF" w:rsidP="00012228">
      <w:pPr>
        <w:pStyle w:val="IndentNormal"/>
        <w:ind w:firstLineChars="201" w:firstLine="424"/>
      </w:pPr>
      <w:r>
        <w:rPr>
          <w:rFonts w:hint="eastAsia"/>
          <w:b/>
          <w:sz w:val="21"/>
        </w:rPr>
        <w:lastRenderedPageBreak/>
        <w:t>基本功能：</w:t>
      </w:r>
      <w:r>
        <w:rPr>
          <w:rFonts w:hint="eastAsia"/>
          <w:sz w:val="21"/>
        </w:rPr>
        <w:t>新增施工单位企业财务。</w:t>
      </w:r>
    </w:p>
    <w:p w:rsidR="00646769" w:rsidRDefault="00B16BC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46769" w:rsidRDefault="00B16BCF" w:rsidP="00CC2604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企业财务”菜单，进入企业财务列表页面。如下图：</w:t>
      </w:r>
    </w:p>
    <w:p w:rsidR="00646769" w:rsidRDefault="00EC707B">
      <w:pPr>
        <w:pStyle w:val="14"/>
        <w:rPr>
          <w:sz w:val="24"/>
        </w:rPr>
      </w:pPr>
      <w:r>
        <w:pict>
          <v:shape id="图片 483" o:spid="_x0000_i1116" type="#_x0000_t75" style="width:415.3pt;height:150.35pt">
            <v:imagedata r:id="rId107" o:title=""/>
          </v:shape>
        </w:pict>
      </w:r>
    </w:p>
    <w:p w:rsidR="00646769" w:rsidRDefault="00B16BCF" w:rsidP="00CC2604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、点击“新增财务”按钮，如下图：</w:t>
      </w:r>
    </w:p>
    <w:p w:rsidR="00646769" w:rsidRDefault="00EC707B">
      <w:pPr>
        <w:ind w:firstLineChars="0" w:firstLine="0"/>
      </w:pPr>
      <w:r>
        <w:pict>
          <v:shape id="图片 485" o:spid="_x0000_i1117" type="#_x0000_t75" style="width:415.3pt;height:134.8pt">
            <v:imagedata r:id="rId108" o:title=""/>
          </v:shape>
        </w:pict>
      </w:r>
    </w:p>
    <w:p w:rsidR="0098140C" w:rsidRPr="0098140C" w:rsidRDefault="0098140C" w:rsidP="00E26DE0">
      <w:pPr>
        <w:ind w:firstLine="420"/>
      </w:pPr>
      <w:r>
        <w:rPr>
          <w:rFonts w:hint="eastAsia"/>
        </w:rPr>
        <w:t>点击“修改保存”按钮，基本信息处于“编辑”中状态，可再次修改。</w:t>
      </w:r>
    </w:p>
    <w:p w:rsidR="00646769" w:rsidRDefault="00B16BCF" w:rsidP="00CC2604">
      <w:pPr>
        <w:ind w:firstLine="420"/>
        <w:rPr>
          <w:color w:val="FF0000"/>
        </w:rPr>
      </w:pPr>
      <w:r>
        <w:rPr>
          <w:rFonts w:hint="eastAsia"/>
          <w:color w:val="FF0000"/>
        </w:rPr>
        <w:t>注：每个年度只能添加一次企业财务。重复添加时会出现提示信息。</w:t>
      </w:r>
    </w:p>
    <w:p w:rsidR="00646769" w:rsidRDefault="00EC707B">
      <w:pPr>
        <w:pStyle w:val="IndentNormal"/>
        <w:ind w:firstLineChars="0" w:firstLine="0"/>
        <w:rPr>
          <w:color w:val="FF0000"/>
          <w:sz w:val="21"/>
        </w:rPr>
      </w:pPr>
      <w:r>
        <w:pict>
          <v:shape id="图片 536" o:spid="_x0000_i1118" type="#_x0000_t75" style="width:414.7pt;height:156.1pt">
            <v:imagedata r:id="rId109" o:title=""/>
          </v:shape>
        </w:pict>
      </w:r>
    </w:p>
    <w:p w:rsidR="00646769" w:rsidRDefault="00B16BCF" w:rsidP="00CC2604">
      <w:pPr>
        <w:pStyle w:val="14"/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、点击“下一步”按钮，进入查看财务页面。如下图：</w:t>
      </w:r>
    </w:p>
    <w:p w:rsidR="00646769" w:rsidRDefault="00EC707B">
      <w:pPr>
        <w:pStyle w:val="14"/>
      </w:pPr>
      <w:r>
        <w:lastRenderedPageBreak/>
        <w:pict>
          <v:shape id="图片 561" o:spid="_x0000_i1119" type="#_x0000_t75" style="width:414.7pt;height:154.35pt">
            <v:imagedata r:id="rId110" o:title=""/>
          </v:shape>
        </w:pict>
      </w:r>
    </w:p>
    <w:p w:rsidR="00646769" w:rsidRDefault="00B16BCF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</w:t>
      </w:r>
      <w:r w:rsidR="005A7622">
        <w:rPr>
          <w:rFonts w:hint="eastAsia"/>
        </w:rPr>
        <w:t>验证</w:t>
      </w:r>
      <w:r>
        <w:rPr>
          <w:rFonts w:hint="eastAsia"/>
        </w:rPr>
        <w:t>”状态。点击“修改”按钮</w:t>
      </w:r>
      <w:r w:rsidR="0098140C">
        <w:rPr>
          <w:rFonts w:hint="eastAsia"/>
        </w:rPr>
        <w:t>返回步骤</w:t>
      </w:r>
      <w:r w:rsidR="0098140C">
        <w:rPr>
          <w:rFonts w:hint="eastAsia"/>
        </w:rPr>
        <w:t>2</w:t>
      </w:r>
      <w:r w:rsidR="0098140C">
        <w:rPr>
          <w:rFonts w:hint="eastAsia"/>
        </w:rPr>
        <w:t>。</w:t>
      </w:r>
    </w:p>
    <w:p w:rsidR="00646769" w:rsidRDefault="00B16BCF" w:rsidP="00E26DE0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、点击企业财务列表页面上的“操作”按钮，可修改财务信息。如下图：</w:t>
      </w:r>
    </w:p>
    <w:p w:rsidR="00646769" w:rsidRDefault="00EC707B">
      <w:pPr>
        <w:ind w:firstLineChars="0" w:firstLine="0"/>
      </w:pPr>
      <w:r>
        <w:pict>
          <v:shape id="图片 398" o:spid="_x0000_i1120" type="#_x0000_t75" style="width:414.7pt;height:164.75pt">
            <v:imagedata r:id="rId111" o:title=""/>
          </v:shape>
        </w:pict>
      </w:r>
    </w:p>
    <w:p w:rsidR="00646769" w:rsidRDefault="00EC707B">
      <w:pPr>
        <w:ind w:firstLineChars="0" w:firstLine="0"/>
      </w:pPr>
      <w:r>
        <w:pict>
          <v:shape id="图片 563" o:spid="_x0000_i1121" type="#_x0000_t75" style="width:414.7pt;height:176.85pt">
            <v:imagedata r:id="rId112" o:title=""/>
          </v:shape>
        </w:pict>
      </w:r>
    </w:p>
    <w:p w:rsidR="00646769" w:rsidRDefault="00B16BCF" w:rsidP="00E26DE0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、企也财务列表页面上，“编辑”状态下、“验证未通过”状态下，选中要删除的财务，点击“删除财务”按钮，可删除选中的记录。如下图：</w:t>
      </w:r>
    </w:p>
    <w:p w:rsidR="00646769" w:rsidRDefault="00EC707B">
      <w:pPr>
        <w:ind w:firstLineChars="0" w:firstLine="0"/>
      </w:pPr>
      <w:r>
        <w:lastRenderedPageBreak/>
        <w:pict>
          <v:shape id="图片 233" o:spid="_x0000_i1122" type="#_x0000_t75" style="width:414.7pt;height:171.05pt">
            <v:imagedata r:id="rId113" o:title=""/>
          </v:shape>
        </w:pict>
      </w:r>
    </w:p>
    <w:p w:rsidR="00646769" w:rsidRDefault="00646769">
      <w:pPr>
        <w:ind w:firstLineChars="0" w:firstLine="0"/>
      </w:pPr>
    </w:p>
    <w:p w:rsidR="00646769" w:rsidRPr="008824A1" w:rsidRDefault="00B16BCF" w:rsidP="008824A1">
      <w:pPr>
        <w:pStyle w:val="3"/>
      </w:pPr>
      <w:bookmarkStart w:id="62" w:name="_信息披露"/>
      <w:bookmarkStart w:id="63" w:name="_Toc405561975"/>
      <w:bookmarkEnd w:id="62"/>
      <w:r w:rsidRPr="008824A1">
        <w:rPr>
          <w:rFonts w:hint="eastAsia"/>
        </w:rPr>
        <w:t>信息披露</w:t>
      </w:r>
      <w:bookmarkEnd w:id="63"/>
    </w:p>
    <w:p w:rsidR="00646769" w:rsidRDefault="00B16BC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46769" w:rsidRDefault="00B16BCF" w:rsidP="00715F0A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新增施工单位信息披露。</w:t>
      </w:r>
    </w:p>
    <w:p w:rsidR="00715F0A" w:rsidRDefault="00B16BCF" w:rsidP="00715F0A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46769" w:rsidRPr="00715F0A" w:rsidRDefault="00B16BCF" w:rsidP="00715F0A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信息披露”菜单，进入信息披露列表页面。如下图：</w:t>
      </w:r>
    </w:p>
    <w:p w:rsidR="00646769" w:rsidRDefault="00EC707B">
      <w:pPr>
        <w:pStyle w:val="14"/>
        <w:rPr>
          <w:sz w:val="24"/>
        </w:rPr>
      </w:pPr>
      <w:r>
        <w:pict>
          <v:shape id="Picture 103" o:spid="_x0000_i1123" type="#_x0000_t75" style="width:415.3pt;height:146.9pt">
            <v:imagedata r:id="rId114" o:title=""/>
          </v:shape>
        </w:pict>
      </w:r>
    </w:p>
    <w:p w:rsidR="00646769" w:rsidRDefault="00B16BCF" w:rsidP="00715F0A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、点击“新增信息披露”按钮，如下图：</w:t>
      </w:r>
    </w:p>
    <w:p w:rsidR="00646769" w:rsidRDefault="00EC707B">
      <w:pPr>
        <w:ind w:firstLineChars="0" w:firstLine="0"/>
      </w:pPr>
      <w:r>
        <w:pict>
          <v:shape id="图片 498" o:spid="_x0000_i1124" type="#_x0000_t75" style="width:415.3pt;height:156.65pt">
            <v:imagedata r:id="rId115" o:title=""/>
          </v:shape>
        </w:pict>
      </w:r>
    </w:p>
    <w:p w:rsidR="0098140C" w:rsidRDefault="00B16BCF" w:rsidP="0098140C">
      <w:pPr>
        <w:pStyle w:val="14"/>
        <w:ind w:firstLineChars="202" w:firstLine="424"/>
      </w:pPr>
      <w:r>
        <w:rPr>
          <w:rFonts w:hint="eastAsia"/>
        </w:rPr>
        <w:lastRenderedPageBreak/>
        <w:t>填写</w:t>
      </w:r>
      <w:r w:rsidR="0098140C">
        <w:rPr>
          <w:rFonts w:hint="eastAsia"/>
        </w:rPr>
        <w:t>信息披露内容</w:t>
      </w:r>
      <w:r>
        <w:rPr>
          <w:rFonts w:hint="eastAsia"/>
        </w:rPr>
        <w:t>。</w:t>
      </w:r>
      <w:r w:rsidR="0098140C">
        <w:rPr>
          <w:rFonts w:hint="eastAsia"/>
        </w:rPr>
        <w:t>点击“修改保存”按钮，基本信息处于“编辑”中状态，可再次修改。</w:t>
      </w:r>
    </w:p>
    <w:p w:rsidR="00715F0A" w:rsidRPr="0098140C" w:rsidRDefault="00715F0A" w:rsidP="00715F0A">
      <w:pPr>
        <w:ind w:firstLine="420"/>
      </w:pPr>
    </w:p>
    <w:p w:rsidR="00646769" w:rsidRPr="00715F0A" w:rsidRDefault="00B16BCF" w:rsidP="00715F0A">
      <w:pPr>
        <w:ind w:firstLine="420"/>
        <w:rPr>
          <w:color w:val="FF0000"/>
        </w:rPr>
      </w:pPr>
      <w:r>
        <w:rPr>
          <w:rFonts w:hint="eastAsia"/>
        </w:rPr>
        <w:t>3</w:t>
      </w:r>
      <w:r>
        <w:rPr>
          <w:rFonts w:hint="eastAsia"/>
        </w:rPr>
        <w:t>、点击“下一步”按钮，进入查看信息披露页面。如下图：</w:t>
      </w:r>
    </w:p>
    <w:p w:rsidR="00646769" w:rsidRDefault="00EC707B">
      <w:pPr>
        <w:pStyle w:val="14"/>
      </w:pPr>
      <w:r>
        <w:pict>
          <v:shape id="图片 574" o:spid="_x0000_i1125" type="#_x0000_t75" style="width:414.7pt;height:152.05pt">
            <v:imagedata r:id="rId116" o:title=""/>
          </v:shape>
        </w:pict>
      </w:r>
    </w:p>
    <w:p w:rsidR="00646769" w:rsidRDefault="00B16BCF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、点击“提交验证”按钮，基本信息处于“待</w:t>
      </w:r>
      <w:r w:rsidR="005A7622">
        <w:rPr>
          <w:rFonts w:hint="eastAsia"/>
        </w:rPr>
        <w:t>验证</w:t>
      </w:r>
      <w:r>
        <w:rPr>
          <w:rFonts w:hint="eastAsia"/>
        </w:rPr>
        <w:t>”状态。点击“修改”按钮</w:t>
      </w:r>
      <w:r w:rsidR="0098140C">
        <w:rPr>
          <w:rFonts w:hint="eastAsia"/>
        </w:rPr>
        <w:t>返回步骤</w:t>
      </w:r>
      <w:r w:rsidR="0098140C">
        <w:rPr>
          <w:rFonts w:hint="eastAsia"/>
        </w:rPr>
        <w:t>2</w:t>
      </w:r>
      <w:r w:rsidR="0098140C">
        <w:rPr>
          <w:rFonts w:hint="eastAsia"/>
        </w:rPr>
        <w:t>。</w:t>
      </w:r>
    </w:p>
    <w:p w:rsidR="00646769" w:rsidRDefault="00B16BCF" w:rsidP="00E26DE0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、点击信息披露列表页面上的“操作”按钮，可修改披露信息。如下图：</w:t>
      </w:r>
    </w:p>
    <w:p w:rsidR="00646769" w:rsidRDefault="00EC707B">
      <w:pPr>
        <w:ind w:firstLineChars="0" w:firstLine="0"/>
      </w:pPr>
      <w:r>
        <w:pict>
          <v:shape id="图片 234" o:spid="_x0000_i1126" type="#_x0000_t75" style="width:414.7pt;height:172.8pt">
            <v:imagedata r:id="rId117" o:title=""/>
          </v:shape>
        </w:pict>
      </w:r>
    </w:p>
    <w:p w:rsidR="00646769" w:rsidRDefault="00EC707B">
      <w:pPr>
        <w:ind w:firstLineChars="0" w:firstLine="0"/>
      </w:pPr>
      <w:r>
        <w:pict>
          <v:shape id="图片 235" o:spid="_x0000_i1127" type="#_x0000_t75" style="width:414.7pt;height:130.2pt">
            <v:imagedata r:id="rId118" o:title=""/>
          </v:shape>
        </w:pict>
      </w:r>
    </w:p>
    <w:p w:rsidR="00646769" w:rsidRDefault="00B16BCF" w:rsidP="00E26DE0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、信息披露列表页面上，“编辑”状态下、“验证未通过”状态下，选中要删除的信息披露，点击“删除信息披露”按钮，可删除选中的记录。如下图：</w:t>
      </w:r>
    </w:p>
    <w:p w:rsidR="00646769" w:rsidRDefault="00EC707B">
      <w:pPr>
        <w:ind w:firstLineChars="0" w:firstLine="0"/>
      </w:pPr>
      <w:r>
        <w:lastRenderedPageBreak/>
        <w:pict>
          <v:shape id="图片 236" o:spid="_x0000_i1128" type="#_x0000_t75" style="width:415.3pt;height:173.95pt">
            <v:imagedata r:id="rId119" o:title=""/>
          </v:shape>
        </w:pict>
      </w:r>
    </w:p>
    <w:p w:rsidR="00646769" w:rsidRDefault="00646769">
      <w:pPr>
        <w:ind w:firstLineChars="0" w:firstLine="0"/>
      </w:pPr>
    </w:p>
    <w:p w:rsidR="00646769" w:rsidRPr="008824A1" w:rsidRDefault="00B16BCF" w:rsidP="008824A1">
      <w:pPr>
        <w:pStyle w:val="3"/>
      </w:pPr>
      <w:bookmarkStart w:id="64" w:name="_信用评价"/>
      <w:bookmarkStart w:id="65" w:name="_Toc405561976"/>
      <w:bookmarkEnd w:id="64"/>
      <w:r w:rsidRPr="008824A1">
        <w:rPr>
          <w:rFonts w:hint="eastAsia"/>
        </w:rPr>
        <w:t>信用评价</w:t>
      </w:r>
      <w:bookmarkEnd w:id="65"/>
    </w:p>
    <w:p w:rsidR="00646769" w:rsidRDefault="00B16BC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46769" w:rsidRDefault="00B16BCF" w:rsidP="00715F0A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查看中心新增的信用评价。</w:t>
      </w:r>
    </w:p>
    <w:p w:rsidR="00646769" w:rsidRDefault="00B16BC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46769" w:rsidRDefault="00B16BCF" w:rsidP="00715F0A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信用评价”菜单，进入信用评价列表页面。如下图：</w:t>
      </w:r>
    </w:p>
    <w:p w:rsidR="00646769" w:rsidRDefault="00EC707B">
      <w:pPr>
        <w:pStyle w:val="14"/>
      </w:pPr>
      <w:r>
        <w:pict>
          <v:shape id="图片 237" o:spid="_x0000_i1129" type="#_x0000_t75" style="width:415.3pt;height:172.2pt">
            <v:imagedata r:id="rId120" o:title=""/>
          </v:shape>
        </w:pict>
      </w:r>
    </w:p>
    <w:p w:rsidR="00646769" w:rsidRDefault="00B16BCF" w:rsidP="00715F0A">
      <w:pPr>
        <w:pStyle w:val="14"/>
        <w:ind w:firstLineChars="202" w:firstLine="424"/>
      </w:pPr>
      <w:r>
        <w:rPr>
          <w:rFonts w:hint="eastAsia"/>
        </w:rPr>
        <w:t>此页面只具备查看功能，无新增功能。</w:t>
      </w:r>
    </w:p>
    <w:p w:rsidR="00646769" w:rsidRDefault="00646769">
      <w:pPr>
        <w:pStyle w:val="14"/>
        <w:ind w:firstLine="435"/>
      </w:pPr>
    </w:p>
    <w:p w:rsidR="00646769" w:rsidRPr="008824A1" w:rsidRDefault="00B16BCF" w:rsidP="008824A1">
      <w:pPr>
        <w:pStyle w:val="3"/>
      </w:pPr>
      <w:bookmarkStart w:id="66" w:name="_主体奖惩记录"/>
      <w:bookmarkStart w:id="67" w:name="_Toc405561977"/>
      <w:bookmarkEnd w:id="66"/>
      <w:r w:rsidRPr="008824A1">
        <w:rPr>
          <w:rFonts w:hint="eastAsia"/>
        </w:rPr>
        <w:t>主体奖惩记录</w:t>
      </w:r>
      <w:bookmarkEnd w:id="67"/>
    </w:p>
    <w:p w:rsidR="00646769" w:rsidRDefault="00B16BC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46769" w:rsidRDefault="00B16BCF" w:rsidP="00715F0A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查看中心新增的主体奖惩记录。</w:t>
      </w:r>
    </w:p>
    <w:p w:rsidR="00646769" w:rsidRDefault="00B16BC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46769" w:rsidRDefault="00B16BCF" w:rsidP="00715F0A">
      <w:pPr>
        <w:ind w:firstLineChars="202" w:firstLine="424"/>
      </w:pPr>
      <w:r>
        <w:rPr>
          <w:rFonts w:hint="eastAsia"/>
        </w:rPr>
        <w:lastRenderedPageBreak/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主体奖惩记录”菜单，进入主体奖惩列表页面。如下图：</w:t>
      </w:r>
    </w:p>
    <w:p w:rsidR="00715F0A" w:rsidRDefault="00EC707B" w:rsidP="00715F0A">
      <w:pPr>
        <w:pStyle w:val="14"/>
      </w:pPr>
      <w:r>
        <w:pict>
          <v:shape id="图片 238" o:spid="_x0000_i1130" type="#_x0000_t75" style="width:415.3pt;height:171.65pt">
            <v:imagedata r:id="rId121" o:title=""/>
          </v:shape>
        </w:pict>
      </w:r>
    </w:p>
    <w:p w:rsidR="00646769" w:rsidRDefault="00B16BCF" w:rsidP="00715F0A">
      <w:pPr>
        <w:pStyle w:val="14"/>
        <w:ind w:firstLineChars="202" w:firstLine="424"/>
      </w:pPr>
      <w:r>
        <w:rPr>
          <w:rFonts w:hint="eastAsia"/>
        </w:rPr>
        <w:t>此页面只具备查看功能，无新增功能。</w:t>
      </w:r>
    </w:p>
    <w:p w:rsidR="00646769" w:rsidRDefault="00646769">
      <w:pPr>
        <w:ind w:firstLineChars="0" w:firstLine="0"/>
      </w:pPr>
    </w:p>
    <w:p w:rsidR="00646769" w:rsidRPr="008824A1" w:rsidRDefault="00B16BCF" w:rsidP="008824A1">
      <w:pPr>
        <w:pStyle w:val="3"/>
      </w:pPr>
      <w:bookmarkStart w:id="68" w:name="_人员奖惩记录"/>
      <w:bookmarkStart w:id="69" w:name="_Toc405561978"/>
      <w:bookmarkEnd w:id="68"/>
      <w:r w:rsidRPr="008824A1">
        <w:rPr>
          <w:rFonts w:hint="eastAsia"/>
        </w:rPr>
        <w:t>人员奖惩记录</w:t>
      </w:r>
      <w:bookmarkEnd w:id="69"/>
    </w:p>
    <w:p w:rsidR="00646769" w:rsidRDefault="00B16BC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46769" w:rsidRDefault="00B16BCF" w:rsidP="00715F0A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查看中心新增的人员奖惩记录。</w:t>
      </w:r>
    </w:p>
    <w:p w:rsidR="00646769" w:rsidRDefault="00B16BC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46769" w:rsidRDefault="00B16BCF" w:rsidP="00715F0A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人员奖惩记录”菜单，进入人员奖惩列表页面。如下图：</w:t>
      </w:r>
    </w:p>
    <w:p w:rsidR="00646769" w:rsidRDefault="00EC707B">
      <w:pPr>
        <w:pStyle w:val="14"/>
      </w:pPr>
      <w:r>
        <w:pict>
          <v:shape id="图片 239" o:spid="_x0000_i1131" type="#_x0000_t75" style="width:415.3pt;height:171.05pt">
            <v:imagedata r:id="rId122" o:title=""/>
          </v:shape>
        </w:pict>
      </w:r>
    </w:p>
    <w:p w:rsidR="00646769" w:rsidRDefault="00B16BCF" w:rsidP="00715F0A">
      <w:pPr>
        <w:pStyle w:val="14"/>
        <w:ind w:firstLineChars="202" w:firstLine="424"/>
      </w:pPr>
      <w:r>
        <w:rPr>
          <w:rFonts w:hint="eastAsia"/>
        </w:rPr>
        <w:t>此页面只具备查看功能，无新增功能。</w:t>
      </w:r>
    </w:p>
    <w:p w:rsidR="00646769" w:rsidRDefault="00646769">
      <w:pPr>
        <w:ind w:firstLineChars="0" w:firstLine="0"/>
      </w:pPr>
    </w:p>
    <w:p w:rsidR="00646769" w:rsidRPr="008824A1" w:rsidRDefault="00B16BCF" w:rsidP="008824A1">
      <w:pPr>
        <w:pStyle w:val="3"/>
      </w:pPr>
      <w:bookmarkStart w:id="70" w:name="_投标所需材料"/>
      <w:bookmarkStart w:id="71" w:name="_Toc405561979"/>
      <w:bookmarkEnd w:id="70"/>
      <w:r w:rsidRPr="008824A1">
        <w:rPr>
          <w:rFonts w:hint="eastAsia"/>
        </w:rPr>
        <w:t>投标所需材料</w:t>
      </w:r>
      <w:bookmarkEnd w:id="71"/>
    </w:p>
    <w:p w:rsidR="00646769" w:rsidRDefault="00B16BC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646769" w:rsidRDefault="00B16BCF" w:rsidP="00715F0A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新增施工单位投标所需材料。</w:t>
      </w:r>
    </w:p>
    <w:p w:rsidR="00646769" w:rsidRDefault="00B16BCF">
      <w:pPr>
        <w:ind w:firstLine="422"/>
        <w:rPr>
          <w:b/>
        </w:rPr>
      </w:pPr>
      <w:r>
        <w:rPr>
          <w:rFonts w:hint="eastAsia"/>
          <w:b/>
        </w:rPr>
        <w:lastRenderedPageBreak/>
        <w:t>操作步骤：</w:t>
      </w:r>
    </w:p>
    <w:p w:rsidR="00646769" w:rsidRDefault="00B16BCF" w:rsidP="00715F0A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投标所需材料”菜单，进入投标所需材料列表页面。如下图：</w:t>
      </w:r>
    </w:p>
    <w:p w:rsidR="00646769" w:rsidRDefault="00EC707B">
      <w:pPr>
        <w:ind w:firstLineChars="0" w:firstLine="0"/>
      </w:pPr>
      <w:r>
        <w:pict>
          <v:shape id="图片 241" o:spid="_x0000_i1132" type="#_x0000_t75" style="width:414.7pt;height:171.65pt">
            <v:imagedata r:id="rId123" o:title=""/>
          </v:shape>
        </w:pict>
      </w:r>
    </w:p>
    <w:p w:rsidR="00315218" w:rsidRDefault="00315218" w:rsidP="00315218">
      <w:pPr>
        <w:pStyle w:val="a4"/>
        <w:ind w:firstLine="420"/>
      </w:pPr>
      <w:r>
        <w:rPr>
          <w:rFonts w:hint="eastAsia"/>
        </w:rPr>
        <w:t>此处显用于维护项目经理其他材料，点击查看按钮，进行扫描件上传。</w:t>
      </w:r>
    </w:p>
    <w:p w:rsidR="00315218" w:rsidRDefault="00B16BCF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2</w:t>
      </w:r>
      <w:r>
        <w:rPr>
          <w:rFonts w:hint="eastAsia"/>
          <w:sz w:val="21"/>
        </w:rPr>
        <w:t>、点击“正在施工项目和新接项目情况”按钮</w:t>
      </w:r>
      <w:r w:rsidR="00315218">
        <w:rPr>
          <w:rFonts w:hint="eastAsia"/>
          <w:sz w:val="21"/>
        </w:rPr>
        <w:t>。如下图：</w:t>
      </w:r>
    </w:p>
    <w:p w:rsidR="00315218" w:rsidRDefault="00315218" w:rsidP="00315218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0" distR="0">
            <wp:extent cx="5278120" cy="205565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218" w:rsidRPr="00315218" w:rsidRDefault="00315218" w:rsidP="00315218">
      <w:pPr>
        <w:ind w:firstLine="420"/>
      </w:pPr>
      <w:r w:rsidRPr="00315218">
        <w:rPr>
          <w:rFonts w:hint="eastAsia"/>
        </w:rPr>
        <w:t>业绩类型分为“自行添加在建工程”和“系统生成在建工程”，其中“系统生成在建工程”是不能删除的。</w:t>
      </w:r>
    </w:p>
    <w:p w:rsidR="00646769" w:rsidRDefault="00315218" w:rsidP="00315218">
      <w:pPr>
        <w:ind w:left="420" w:firstLineChars="0" w:firstLine="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B16BCF">
        <w:rPr>
          <w:rFonts w:hint="eastAsia"/>
        </w:rPr>
        <w:t>点击“新建在建项目”，如下图：</w:t>
      </w:r>
    </w:p>
    <w:p w:rsidR="00646769" w:rsidRDefault="00EC707B">
      <w:pPr>
        <w:pStyle w:val="IndentNormal"/>
        <w:ind w:firstLineChars="0" w:firstLine="0"/>
      </w:pPr>
      <w:r>
        <w:pict>
          <v:shape id="图片 518" o:spid="_x0000_i1133" type="#_x0000_t75" style="width:415.3pt;height:128.45pt">
            <v:imagedata r:id="rId125" o:title=""/>
          </v:shape>
        </w:pict>
      </w:r>
    </w:p>
    <w:p w:rsidR="00315218" w:rsidRPr="0051155F" w:rsidRDefault="00315218" w:rsidP="0051155F">
      <w:pPr>
        <w:ind w:firstLine="420"/>
      </w:pPr>
      <w:r w:rsidRPr="0051155F">
        <w:rPr>
          <w:rFonts w:hint="eastAsia"/>
        </w:rPr>
        <w:t>填写项目名称、招标人、项目经理等信息。点击“修改保存”，在建工程新建成功。此</w:t>
      </w:r>
      <w:r w:rsidRPr="0051155F">
        <w:rPr>
          <w:rFonts w:hint="eastAsia"/>
        </w:rPr>
        <w:lastRenderedPageBreak/>
        <w:t>处新建的为</w:t>
      </w:r>
      <w:r w:rsidR="0051155F" w:rsidRPr="0051155F">
        <w:rPr>
          <w:rFonts w:hint="eastAsia"/>
        </w:rPr>
        <w:t>“自行添加在建工程”。</w:t>
      </w:r>
    </w:p>
    <w:p w:rsidR="00646769" w:rsidRDefault="00B16BCF" w:rsidP="00E26DE0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646769" w:rsidRDefault="00C53CDB" w:rsidP="00C53CDB">
      <w:pPr>
        <w:pStyle w:val="IndentNormal"/>
        <w:ind w:firstLineChars="200" w:firstLine="420"/>
      </w:pPr>
      <w:r>
        <w:rPr>
          <w:rFonts w:hint="eastAsia"/>
          <w:color w:val="FF0000"/>
          <w:sz w:val="21"/>
          <w:szCs w:val="21"/>
        </w:rPr>
        <w:t>①</w:t>
      </w:r>
      <w:r w:rsidR="00B16BCF">
        <w:rPr>
          <w:rFonts w:hint="eastAsia"/>
          <w:color w:val="FF0000"/>
          <w:sz w:val="21"/>
        </w:rPr>
        <w:t>投标所需材料只能由会员端添加数据。</w:t>
      </w:r>
    </w:p>
    <w:p w:rsidR="00646769" w:rsidRDefault="00C53CDB" w:rsidP="00C53CDB">
      <w:pPr>
        <w:pStyle w:val="IndentNormal"/>
        <w:ind w:left="420" w:firstLineChars="0" w:firstLine="0"/>
      </w:pPr>
      <w:r w:rsidRPr="00C53CDB">
        <w:rPr>
          <w:rFonts w:hint="eastAsia"/>
          <w:color w:val="FF0000"/>
          <w:sz w:val="21"/>
          <w:szCs w:val="21"/>
        </w:rPr>
        <w:t>②</w:t>
      </w:r>
      <w:r w:rsidR="00B16BCF">
        <w:rPr>
          <w:rFonts w:hint="eastAsia"/>
          <w:color w:val="FF0000"/>
          <w:sz w:val="21"/>
        </w:rPr>
        <w:t>施工单位，从工程建设流程中流转过来的数据不能修改、删除。</w:t>
      </w:r>
    </w:p>
    <w:p w:rsidR="00646769" w:rsidRDefault="0051155F" w:rsidP="0051155F">
      <w:pPr>
        <w:pStyle w:val="IndentNormal"/>
        <w:ind w:firstLineChars="177" w:firstLine="372"/>
        <w:rPr>
          <w:sz w:val="21"/>
        </w:rPr>
      </w:pPr>
      <w:r w:rsidRPr="0051155F">
        <w:rPr>
          <w:rFonts w:hint="eastAsia"/>
          <w:sz w:val="21"/>
          <w:szCs w:val="21"/>
        </w:rPr>
        <w:t>4</w:t>
      </w:r>
      <w:r w:rsidR="00B16BCF" w:rsidRPr="0051155F">
        <w:rPr>
          <w:rFonts w:hint="eastAsia"/>
          <w:sz w:val="21"/>
          <w:szCs w:val="21"/>
        </w:rPr>
        <w:t>、</w:t>
      </w:r>
      <w:r w:rsidR="00B16BCF">
        <w:rPr>
          <w:rFonts w:hint="eastAsia"/>
          <w:sz w:val="21"/>
        </w:rPr>
        <w:t>“诉讼及仲裁情况”、“其他投标用证明材料”同“正在施工项目和新接项目情况”操作手法一样。</w:t>
      </w:r>
    </w:p>
    <w:p w:rsidR="00646769" w:rsidRDefault="0051155F" w:rsidP="00E26DE0">
      <w:pPr>
        <w:ind w:firstLine="420"/>
      </w:pPr>
      <w:r>
        <w:rPr>
          <w:rFonts w:hint="eastAsia"/>
        </w:rPr>
        <w:t>5</w:t>
      </w:r>
      <w:r w:rsidR="00B16BCF">
        <w:rPr>
          <w:rFonts w:hint="eastAsia"/>
        </w:rPr>
        <w:t>、点击投标所需材料列表页面上的“操作”按钮，可修改投标所需材料信息。如下图：</w:t>
      </w:r>
    </w:p>
    <w:p w:rsidR="00646769" w:rsidRDefault="00EC707B">
      <w:pPr>
        <w:pStyle w:val="IndentNormal"/>
        <w:ind w:firstLineChars="0" w:firstLine="0"/>
        <w:rPr>
          <w:sz w:val="21"/>
        </w:rPr>
      </w:pPr>
      <w:r>
        <w:pict>
          <v:shape id="图片 596" o:spid="_x0000_i1134" type="#_x0000_t75" style="width:415.3pt;height:163.6pt">
            <v:imagedata r:id="rId126" o:title=""/>
          </v:shape>
        </w:pict>
      </w:r>
    </w:p>
    <w:p w:rsidR="00646769" w:rsidRDefault="00B16BCF" w:rsidP="00E26DE0">
      <w:pPr>
        <w:ind w:firstLine="420"/>
      </w:pPr>
      <w:r>
        <w:rPr>
          <w:rFonts w:hint="eastAsia"/>
        </w:rPr>
        <w:t>此页面上点击“扫描件管理”，可上传相关扫描件。</w:t>
      </w:r>
    </w:p>
    <w:p w:rsidR="00646769" w:rsidRDefault="0051155F" w:rsidP="00715F0A">
      <w:pPr>
        <w:ind w:firstLine="420"/>
      </w:pPr>
      <w:r>
        <w:rPr>
          <w:rFonts w:hint="eastAsia"/>
        </w:rPr>
        <w:t>6</w:t>
      </w:r>
      <w:r w:rsidR="00715F0A">
        <w:rPr>
          <w:rFonts w:hint="eastAsia"/>
        </w:rPr>
        <w:t>、</w:t>
      </w:r>
      <w:r w:rsidR="00B16BCF">
        <w:rPr>
          <w:rFonts w:hint="eastAsia"/>
        </w:rPr>
        <w:t>投标所需材料列表页面上，直接选中要删除的记录，点击“删除”按钮，可删除选中的记录。如下图：</w:t>
      </w:r>
    </w:p>
    <w:p w:rsidR="00646769" w:rsidRDefault="00EC707B">
      <w:pPr>
        <w:ind w:firstLineChars="0" w:firstLine="0"/>
      </w:pPr>
      <w:r>
        <w:pict>
          <v:shape id="图片 242" o:spid="_x0000_i1135" type="#_x0000_t75" style="width:415.3pt;height:172.8pt">
            <v:imagedata r:id="rId127" o:title=""/>
          </v:shape>
        </w:pict>
      </w:r>
    </w:p>
    <w:p w:rsidR="00646769" w:rsidRDefault="00646769">
      <w:pPr>
        <w:ind w:firstLineChars="0" w:firstLine="0"/>
      </w:pPr>
    </w:p>
    <w:p w:rsidR="00646769" w:rsidRPr="008824A1" w:rsidRDefault="00B16BCF" w:rsidP="008824A1">
      <w:pPr>
        <w:pStyle w:val="3"/>
      </w:pPr>
      <w:bookmarkStart w:id="72" w:name="_未验证的修改"/>
      <w:bookmarkStart w:id="73" w:name="_Toc405561980"/>
      <w:bookmarkEnd w:id="72"/>
      <w:r w:rsidRPr="008824A1">
        <w:rPr>
          <w:rFonts w:hint="eastAsia"/>
        </w:rPr>
        <w:t>未验证的修改</w:t>
      </w:r>
      <w:bookmarkEnd w:id="73"/>
    </w:p>
    <w:p w:rsidR="00646769" w:rsidRDefault="00B16BCF">
      <w:pPr>
        <w:ind w:firstLine="422"/>
      </w:pPr>
      <w:r>
        <w:rPr>
          <w:rFonts w:hint="eastAsia"/>
          <w:b/>
        </w:rPr>
        <w:t>前提条件：</w:t>
      </w:r>
      <w:r w:rsidR="005A7622">
        <w:rPr>
          <w:rFonts w:hint="eastAsia"/>
        </w:rPr>
        <w:t>验证</w:t>
      </w:r>
      <w:r>
        <w:rPr>
          <w:rFonts w:hint="eastAsia"/>
        </w:rPr>
        <w:t>通过之后修改信息会在这里显示记录。</w:t>
      </w:r>
    </w:p>
    <w:p w:rsidR="00646769" w:rsidRDefault="00B16BCF" w:rsidP="00715F0A">
      <w:pPr>
        <w:pStyle w:val="IndentNormal"/>
        <w:ind w:firstLineChars="201" w:firstLine="424"/>
      </w:pPr>
      <w:r>
        <w:rPr>
          <w:rFonts w:hint="eastAsia"/>
          <w:b/>
          <w:sz w:val="21"/>
        </w:rPr>
        <w:lastRenderedPageBreak/>
        <w:t>基本功能：</w:t>
      </w:r>
      <w:r>
        <w:rPr>
          <w:rFonts w:hint="eastAsia"/>
          <w:sz w:val="21"/>
        </w:rPr>
        <w:t>快速到达</w:t>
      </w:r>
      <w:r w:rsidR="005A7622">
        <w:rPr>
          <w:rFonts w:hint="eastAsia"/>
          <w:sz w:val="21"/>
        </w:rPr>
        <w:t>验证</w:t>
      </w:r>
      <w:r>
        <w:rPr>
          <w:rFonts w:hint="eastAsia"/>
          <w:sz w:val="21"/>
        </w:rPr>
        <w:t>信息页面。</w:t>
      </w:r>
    </w:p>
    <w:p w:rsidR="00646769" w:rsidRDefault="00B16BC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46769" w:rsidRDefault="00B16BCF" w:rsidP="00E26DE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未验证的修改”菜单，进入未验证的修改列表页面。如下图：</w:t>
      </w:r>
    </w:p>
    <w:p w:rsidR="00646769" w:rsidRDefault="00EC707B">
      <w:pPr>
        <w:ind w:firstLineChars="0" w:firstLine="0"/>
      </w:pPr>
      <w:r>
        <w:pict>
          <v:shape id="图片 243" o:spid="_x0000_i1136" type="#_x0000_t75" style="width:415.3pt;height:170.5pt">
            <v:imagedata r:id="rId128" o:title=""/>
          </v:shape>
        </w:pict>
      </w:r>
    </w:p>
    <w:p w:rsidR="0051155F" w:rsidRDefault="00B16BCF" w:rsidP="00880181">
      <w:pPr>
        <w:pStyle w:val="IndentNormal"/>
        <w:ind w:firstLineChars="177" w:firstLine="372"/>
      </w:pPr>
      <w:r w:rsidRPr="00880181">
        <w:rPr>
          <w:rFonts w:hint="eastAsia"/>
          <w:sz w:val="21"/>
          <w:szCs w:val="21"/>
        </w:rPr>
        <w:t>2</w:t>
      </w:r>
      <w:r>
        <w:rPr>
          <w:rFonts w:hint="eastAsia"/>
        </w:rPr>
        <w:t>、</w:t>
      </w:r>
      <w:r w:rsidR="00AF0F42">
        <w:rPr>
          <w:rFonts w:hint="eastAsia"/>
          <w:sz w:val="21"/>
          <w:szCs w:val="21"/>
        </w:rPr>
        <w:t>施工单位提交给</w:t>
      </w:r>
      <w:r w:rsidR="0051155F" w:rsidRPr="0051155F">
        <w:rPr>
          <w:rFonts w:hint="eastAsia"/>
          <w:sz w:val="21"/>
          <w:szCs w:val="21"/>
        </w:rPr>
        <w:t>交易中心验证的信息</w:t>
      </w:r>
      <w:r w:rsidR="00AF0F42">
        <w:rPr>
          <w:rFonts w:hint="eastAsia"/>
          <w:sz w:val="21"/>
          <w:szCs w:val="21"/>
        </w:rPr>
        <w:t>会</w:t>
      </w:r>
      <w:r w:rsidR="0051155F" w:rsidRPr="0051155F">
        <w:rPr>
          <w:rFonts w:hint="eastAsia"/>
          <w:sz w:val="21"/>
          <w:szCs w:val="21"/>
        </w:rPr>
        <w:t>在“待验证”队列</w:t>
      </w:r>
      <w:r w:rsidR="00AF0F42">
        <w:rPr>
          <w:rFonts w:hint="eastAsia"/>
          <w:sz w:val="21"/>
          <w:szCs w:val="21"/>
        </w:rPr>
        <w:t>显示</w:t>
      </w:r>
      <w:r w:rsidR="0051155F" w:rsidRPr="0051155F">
        <w:rPr>
          <w:rFonts w:hint="eastAsia"/>
          <w:sz w:val="21"/>
          <w:szCs w:val="21"/>
        </w:rPr>
        <w:t>。如下图：</w:t>
      </w:r>
    </w:p>
    <w:p w:rsidR="00646769" w:rsidRDefault="00EC707B">
      <w:pPr>
        <w:pStyle w:val="IndentNormal"/>
        <w:ind w:firstLineChars="0" w:firstLine="0"/>
        <w:rPr>
          <w:sz w:val="21"/>
        </w:rPr>
      </w:pPr>
      <w:r>
        <w:pict>
          <v:shape id="图片 244" o:spid="_x0000_i1137" type="#_x0000_t75" style="width:414.7pt;height:173.4pt">
            <v:imagedata r:id="rId129" o:title=""/>
          </v:shape>
        </w:pict>
      </w:r>
    </w:p>
    <w:p w:rsidR="00646769" w:rsidRDefault="00B16BCF" w:rsidP="00E26DE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7B3496">
        <w:rPr>
          <w:rFonts w:hint="eastAsia"/>
        </w:rPr>
        <w:t>交易中心</w:t>
      </w:r>
      <w:r w:rsidR="005A7622">
        <w:rPr>
          <w:rFonts w:hint="eastAsia"/>
        </w:rPr>
        <w:t>验证</w:t>
      </w:r>
      <w:r>
        <w:rPr>
          <w:rFonts w:hint="eastAsia"/>
        </w:rPr>
        <w:t>不通过的记录会显示在“验证未通过”列。</w:t>
      </w:r>
    </w:p>
    <w:p w:rsidR="00646769" w:rsidRDefault="00EC707B">
      <w:pPr>
        <w:ind w:firstLineChars="0" w:firstLine="0"/>
      </w:pPr>
      <w:r>
        <w:pict>
          <v:shape id="图片 246" o:spid="_x0000_i1138" type="#_x0000_t75" style="width:415.3pt;height:171.65pt">
            <v:imagedata r:id="rId130" o:title=""/>
          </v:shape>
        </w:pict>
      </w:r>
    </w:p>
    <w:p w:rsidR="00646769" w:rsidRDefault="007B3496" w:rsidP="007B3496">
      <w:pPr>
        <w:ind w:left="420" w:firstLineChars="0" w:firstLine="0"/>
      </w:pPr>
      <w:r>
        <w:rPr>
          <w:rFonts w:hint="eastAsia"/>
        </w:rPr>
        <w:t>修改“验证未通过”队列下的数据，提交，该条数据会出现在“待验证”队列下。</w:t>
      </w:r>
    </w:p>
    <w:p w:rsidR="00646769" w:rsidRPr="008824A1" w:rsidRDefault="00B16BCF" w:rsidP="008824A1">
      <w:pPr>
        <w:pStyle w:val="3"/>
      </w:pPr>
      <w:bookmarkStart w:id="74" w:name="_变更历史"/>
      <w:bookmarkStart w:id="75" w:name="_Toc405561981"/>
      <w:bookmarkEnd w:id="74"/>
      <w:r w:rsidRPr="008824A1">
        <w:rPr>
          <w:rFonts w:hint="eastAsia"/>
        </w:rPr>
        <w:lastRenderedPageBreak/>
        <w:t>变更历史</w:t>
      </w:r>
      <w:bookmarkEnd w:id="75"/>
    </w:p>
    <w:p w:rsidR="00646769" w:rsidRDefault="00B16BCF">
      <w:pPr>
        <w:ind w:firstLine="422"/>
      </w:pPr>
      <w:r>
        <w:rPr>
          <w:rFonts w:hint="eastAsia"/>
          <w:b/>
        </w:rPr>
        <w:t>前提条件：</w:t>
      </w:r>
      <w:r w:rsidR="005A7622">
        <w:rPr>
          <w:rFonts w:hint="eastAsia"/>
        </w:rPr>
        <w:t>验证</w:t>
      </w:r>
      <w:r>
        <w:rPr>
          <w:rFonts w:hint="eastAsia"/>
        </w:rPr>
        <w:t>通过的信息修改之后</w:t>
      </w:r>
      <w:r w:rsidR="005A7622">
        <w:rPr>
          <w:rFonts w:hint="eastAsia"/>
        </w:rPr>
        <w:t>验证</w:t>
      </w:r>
      <w:r>
        <w:rPr>
          <w:rFonts w:hint="eastAsia"/>
        </w:rPr>
        <w:t>通过，才会在这里显示。</w:t>
      </w:r>
    </w:p>
    <w:p w:rsidR="00646769" w:rsidRDefault="00B16BCF" w:rsidP="00880181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显示变更前后的信息。</w:t>
      </w:r>
    </w:p>
    <w:p w:rsidR="00646769" w:rsidRDefault="00B16BC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46769" w:rsidRDefault="00B16BCF" w:rsidP="00E26DE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变更历史”菜单，进入变更历史列表页面。如下图：</w:t>
      </w:r>
    </w:p>
    <w:p w:rsidR="00646769" w:rsidRDefault="00B16BCF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投标人修改诚信库信息（如修改基本信息、项目经理、获奖、业绩、资质、安全生产考核合格证、各类证书等，修改之后的信息</w:t>
      </w:r>
      <w:r w:rsidR="005A7622">
        <w:rPr>
          <w:rFonts w:hint="eastAsia"/>
          <w:sz w:val="21"/>
        </w:rPr>
        <w:t>验证</w:t>
      </w:r>
      <w:r>
        <w:rPr>
          <w:rFonts w:hint="eastAsia"/>
          <w:sz w:val="21"/>
        </w:rPr>
        <w:t>通过之后会在这里显示），这里显示变更前后的数据。</w:t>
      </w:r>
    </w:p>
    <w:p w:rsidR="00646769" w:rsidRDefault="00EC707B">
      <w:pPr>
        <w:pStyle w:val="IndentNormal"/>
        <w:ind w:firstLineChars="0" w:firstLine="0"/>
        <w:rPr>
          <w:sz w:val="21"/>
        </w:rPr>
      </w:pPr>
      <w:r>
        <w:pict>
          <v:shape id="图片 247" o:spid="_x0000_i1139" type="#_x0000_t75" style="width:415.3pt;height:172.8pt">
            <v:imagedata r:id="rId131" o:title=""/>
          </v:shape>
        </w:pict>
      </w:r>
    </w:p>
    <w:p w:rsidR="00646769" w:rsidRPr="00880181" w:rsidRDefault="00B16BCF" w:rsidP="00880181">
      <w:pPr>
        <w:ind w:firstLineChars="202" w:firstLine="424"/>
        <w:rPr>
          <w:color w:val="FF0000"/>
          <w:szCs w:val="21"/>
        </w:rPr>
      </w:pPr>
      <w:r w:rsidRPr="00880181">
        <w:rPr>
          <w:rFonts w:hint="eastAsia"/>
          <w:color w:val="FF0000"/>
          <w:szCs w:val="21"/>
        </w:rPr>
        <w:t>注：</w:t>
      </w:r>
    </w:p>
    <w:p w:rsidR="00646769" w:rsidRPr="00880181" w:rsidRDefault="00880181" w:rsidP="007351B2">
      <w:pPr>
        <w:pStyle w:val="IndentNormal"/>
        <w:ind w:firstLineChars="202" w:firstLine="424"/>
        <w:rPr>
          <w:color w:val="FF0000"/>
          <w:sz w:val="21"/>
          <w:szCs w:val="21"/>
        </w:rPr>
      </w:pPr>
      <w:r w:rsidRPr="00880181">
        <w:rPr>
          <w:rFonts w:hint="eastAsia"/>
          <w:color w:val="FF0000"/>
          <w:sz w:val="21"/>
          <w:szCs w:val="21"/>
        </w:rPr>
        <w:t>①</w:t>
      </w:r>
      <w:r w:rsidR="00B16BCF" w:rsidRPr="00880181">
        <w:rPr>
          <w:rFonts w:hint="eastAsia"/>
          <w:color w:val="FF0000"/>
          <w:sz w:val="21"/>
          <w:szCs w:val="21"/>
        </w:rPr>
        <w:t>变更前没填写数据，变更后填写数据，不会产生变更历史。</w:t>
      </w:r>
    </w:p>
    <w:p w:rsidR="00646769" w:rsidRPr="00880181" w:rsidRDefault="00880181" w:rsidP="007351B2">
      <w:pPr>
        <w:pStyle w:val="IndentNormal"/>
        <w:ind w:firstLineChars="202" w:firstLine="424"/>
        <w:rPr>
          <w:color w:val="FF0000"/>
          <w:sz w:val="21"/>
          <w:szCs w:val="21"/>
        </w:rPr>
      </w:pPr>
      <w:r w:rsidRPr="00880181">
        <w:rPr>
          <w:rFonts w:hint="eastAsia"/>
          <w:color w:val="FF0000"/>
          <w:sz w:val="21"/>
          <w:szCs w:val="21"/>
        </w:rPr>
        <w:t>②</w:t>
      </w:r>
      <w:r w:rsidR="00B16BCF" w:rsidRPr="00880181">
        <w:rPr>
          <w:rFonts w:hint="eastAsia"/>
          <w:color w:val="FF0000"/>
          <w:sz w:val="21"/>
          <w:szCs w:val="21"/>
        </w:rPr>
        <w:t>变更前填写数据，变更后没填写数据，会产生变更历史。</w:t>
      </w:r>
    </w:p>
    <w:p w:rsidR="00646769" w:rsidRPr="00880181" w:rsidRDefault="00880181" w:rsidP="007351B2">
      <w:pPr>
        <w:pStyle w:val="IndentNormal"/>
        <w:ind w:firstLineChars="202" w:firstLine="424"/>
        <w:rPr>
          <w:sz w:val="21"/>
          <w:szCs w:val="21"/>
        </w:rPr>
      </w:pPr>
      <w:r w:rsidRPr="00880181">
        <w:rPr>
          <w:rFonts w:hint="eastAsia"/>
          <w:color w:val="FF0000"/>
          <w:sz w:val="21"/>
          <w:szCs w:val="21"/>
        </w:rPr>
        <w:t>③</w:t>
      </w:r>
      <w:r w:rsidR="00B16BCF" w:rsidRPr="00880181">
        <w:rPr>
          <w:rFonts w:hint="eastAsia"/>
          <w:color w:val="FF0000"/>
          <w:sz w:val="21"/>
          <w:szCs w:val="21"/>
        </w:rPr>
        <w:t>施工单位的安全生产考核中的“申报人单位”仍然保留。</w:t>
      </w:r>
    </w:p>
    <w:p w:rsidR="00646769" w:rsidRDefault="00646769">
      <w:pPr>
        <w:ind w:firstLineChars="0" w:firstLine="0"/>
      </w:pPr>
    </w:p>
    <w:p w:rsidR="00646769" w:rsidRPr="008824A1" w:rsidRDefault="00B16BCF" w:rsidP="008824A1">
      <w:pPr>
        <w:pStyle w:val="3"/>
      </w:pPr>
      <w:bookmarkStart w:id="76" w:name="_履约记录"/>
      <w:bookmarkStart w:id="77" w:name="_Toc405561982"/>
      <w:bookmarkEnd w:id="76"/>
      <w:r w:rsidRPr="008824A1">
        <w:rPr>
          <w:rFonts w:hint="eastAsia"/>
        </w:rPr>
        <w:t>履约记录</w:t>
      </w:r>
      <w:bookmarkEnd w:id="77"/>
    </w:p>
    <w:p w:rsidR="00646769" w:rsidRDefault="00B16BC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新增合同。</w:t>
      </w:r>
    </w:p>
    <w:p w:rsidR="00646769" w:rsidRDefault="00B16BCF" w:rsidP="00023B6E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记录履约记录。</w:t>
      </w:r>
    </w:p>
    <w:p w:rsidR="00646769" w:rsidRDefault="00B16BC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646769" w:rsidRDefault="00B16BCF" w:rsidP="00E26DE0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、点击“诚信库管理</w:t>
      </w:r>
      <w:r>
        <w:rPr>
          <w:rFonts w:hint="eastAsia"/>
        </w:rPr>
        <w:t>--</w:t>
      </w:r>
      <w:r>
        <w:rPr>
          <w:rFonts w:hint="eastAsia"/>
        </w:rPr>
        <w:t>履约记录”菜单，进入履约记录列表页面。如下图：</w:t>
      </w:r>
    </w:p>
    <w:p w:rsidR="00646769" w:rsidRDefault="00EC707B">
      <w:pPr>
        <w:ind w:firstLineChars="0" w:firstLine="0"/>
      </w:pPr>
      <w:r>
        <w:lastRenderedPageBreak/>
        <w:pict>
          <v:shape id="图片 248" o:spid="_x0000_i1140" type="#_x0000_t75" style="width:415.3pt;height:174.55pt">
            <v:imagedata r:id="rId132" o:title=""/>
          </v:shape>
        </w:pict>
      </w:r>
    </w:p>
    <w:p w:rsidR="00646769" w:rsidRDefault="00B16BCF" w:rsidP="00FF6B21">
      <w:pPr>
        <w:ind w:firstLineChars="202" w:firstLine="424"/>
      </w:pPr>
      <w:r>
        <w:rPr>
          <w:rFonts w:hint="eastAsia"/>
        </w:rPr>
        <w:t>此页面可查看履约记录。</w:t>
      </w:r>
    </w:p>
    <w:p w:rsidR="00646769" w:rsidRDefault="00B16BCF" w:rsidP="00FF6B21">
      <w:pPr>
        <w:pStyle w:val="IndentNormal"/>
        <w:ind w:firstLineChars="202" w:firstLine="424"/>
        <w:rPr>
          <w:sz w:val="21"/>
        </w:rPr>
      </w:pPr>
      <w:r>
        <w:rPr>
          <w:rFonts w:hint="eastAsia"/>
          <w:sz w:val="21"/>
        </w:rPr>
        <w:t>2</w:t>
      </w:r>
      <w:r>
        <w:rPr>
          <w:rFonts w:hint="eastAsia"/>
          <w:sz w:val="21"/>
        </w:rPr>
        <w:t>、所有的投标单位，只要可以新增合同，就要有“履约记录”模块。在合同</w:t>
      </w:r>
      <w:r w:rsidR="005A7622">
        <w:rPr>
          <w:rFonts w:hint="eastAsia"/>
          <w:sz w:val="21"/>
        </w:rPr>
        <w:t>验证</w:t>
      </w:r>
      <w:r>
        <w:rPr>
          <w:rFonts w:hint="eastAsia"/>
          <w:sz w:val="21"/>
        </w:rPr>
        <w:t>通过后需要更新履约中的合同金额等信息。</w:t>
      </w:r>
    </w:p>
    <w:p w:rsidR="00646769" w:rsidRDefault="00646769">
      <w:pPr>
        <w:ind w:firstLineChars="0" w:firstLine="0"/>
      </w:pPr>
    </w:p>
    <w:sectPr w:rsidR="00646769" w:rsidSect="0076325A">
      <w:headerReference w:type="even" r:id="rId133"/>
      <w:headerReference w:type="default" r:id="rId134"/>
      <w:footerReference w:type="even" r:id="rId135"/>
      <w:footerReference w:type="default" r:id="rId136"/>
      <w:headerReference w:type="first" r:id="rId137"/>
      <w:footerReference w:type="first" r:id="rId138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3D9" w:rsidRDefault="006143D9" w:rsidP="00E26DE0">
      <w:pPr>
        <w:spacing w:line="240" w:lineRule="auto"/>
        <w:ind w:firstLine="420"/>
      </w:pPr>
      <w:r>
        <w:separator/>
      </w:r>
    </w:p>
    <w:p w:rsidR="006143D9" w:rsidRDefault="006143D9" w:rsidP="00E26DE0">
      <w:pPr>
        <w:ind w:firstLine="420"/>
      </w:pPr>
    </w:p>
  </w:endnote>
  <w:endnote w:type="continuationSeparator" w:id="0">
    <w:p w:rsidR="006143D9" w:rsidRDefault="006143D9" w:rsidP="00E26DE0">
      <w:pPr>
        <w:spacing w:line="240" w:lineRule="auto"/>
        <w:ind w:firstLine="420"/>
      </w:pPr>
      <w:r>
        <w:continuationSeparator/>
      </w:r>
    </w:p>
    <w:p w:rsidR="006143D9" w:rsidRDefault="006143D9" w:rsidP="00E26DE0">
      <w:pPr>
        <w:ind w:firstLine="420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266" w:rsidRDefault="004E2266">
    <w:pPr>
      <w:pStyle w:val="ad"/>
      <w:ind w:firstLine="360"/>
    </w:pPr>
  </w:p>
  <w:p w:rsidR="004E2266" w:rsidRDefault="004E2266" w:rsidP="00E26DE0">
    <w:pPr>
      <w:ind w:firstLine="4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266" w:rsidRDefault="004E2266" w:rsidP="00A918E1">
    <w:pPr>
      <w:pStyle w:val="ad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>江苏国泰新点软件有限公司</w:t>
    </w:r>
    <w:r>
      <w:rPr>
        <w:rFonts w:hint="eastAsia"/>
        <w:lang w:val="zh-CN"/>
      </w:rPr>
      <w:t xml:space="preserve">  0512-58188000                   </w:t>
    </w:r>
    <w:r w:rsidR="009557C9">
      <w:fldChar w:fldCharType="begin"/>
    </w:r>
    <w:r>
      <w:instrText xml:space="preserve"> PAGE </w:instrText>
    </w:r>
    <w:r w:rsidR="009557C9">
      <w:fldChar w:fldCharType="separate"/>
    </w:r>
    <w:r w:rsidR="00EC707B">
      <w:rPr>
        <w:noProof/>
      </w:rPr>
      <w:t>55</w:t>
    </w:r>
    <w:r w:rsidR="009557C9">
      <w:rPr>
        <w:noProof/>
      </w:rPr>
      <w:fldChar w:fldCharType="end"/>
    </w:r>
    <w:r>
      <w:rPr>
        <w:lang w:val="zh-CN"/>
      </w:rPr>
      <w:t>/</w:t>
    </w:r>
    <w:r>
      <w:rPr>
        <w:rFonts w:hint="eastAsia"/>
      </w:rPr>
      <w:t>102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266" w:rsidRDefault="004E2266">
    <w:pPr>
      <w:pStyle w:val="ad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3D9" w:rsidRDefault="006143D9" w:rsidP="00E26DE0">
      <w:pPr>
        <w:spacing w:line="240" w:lineRule="auto"/>
        <w:ind w:firstLine="420"/>
      </w:pPr>
      <w:r>
        <w:separator/>
      </w:r>
    </w:p>
    <w:p w:rsidR="006143D9" w:rsidRDefault="006143D9" w:rsidP="00E26DE0">
      <w:pPr>
        <w:ind w:firstLine="420"/>
      </w:pPr>
    </w:p>
  </w:footnote>
  <w:footnote w:type="continuationSeparator" w:id="0">
    <w:p w:rsidR="006143D9" w:rsidRDefault="006143D9" w:rsidP="00E26DE0">
      <w:pPr>
        <w:spacing w:line="240" w:lineRule="auto"/>
        <w:ind w:firstLine="420"/>
      </w:pPr>
      <w:r>
        <w:continuationSeparator/>
      </w:r>
    </w:p>
    <w:p w:rsidR="006143D9" w:rsidRDefault="006143D9" w:rsidP="00E26DE0">
      <w:pPr>
        <w:ind w:firstLine="420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266" w:rsidRDefault="004E2266">
    <w:pPr>
      <w:pStyle w:val="ae"/>
      <w:ind w:firstLine="360"/>
    </w:pPr>
  </w:p>
  <w:p w:rsidR="004E2266" w:rsidRDefault="004E2266" w:rsidP="00E26DE0">
    <w:pPr>
      <w:ind w:firstLine="4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266" w:rsidRDefault="009557C9" w:rsidP="00A918E1">
    <w:pPr>
      <w:pStyle w:val="ae"/>
      <w:pBdr>
        <w:bottom w:val="thickThinSmallGap" w:sz="24" w:space="1" w:color="622423"/>
      </w:pBdr>
      <w:tabs>
        <w:tab w:val="clear" w:pos="8306"/>
        <w:tab w:val="right" w:pos="8080"/>
      </w:tabs>
      <w:spacing w:line="240" w:lineRule="auto"/>
      <w:ind w:firstLineChars="0" w:firstLine="0"/>
      <w:jc w:val="left"/>
    </w:pPr>
    <w:r w:rsidRPr="009557C9">
      <w:rPr>
        <w:rFonts w:ascii="宋体" w:hAnsi="宋体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6" o:spid="_x0000_i1141" type="#_x0000_t75" style="width:47.25pt;height:24.2pt">
          <v:imagedata r:id="rId1" o:title=""/>
        </v:shape>
      </w:pict>
    </w:r>
    <w:r w:rsidR="004E2266">
      <w:rPr>
        <w:rFonts w:ascii="Cambria" w:hAnsi="Cambria" w:hint="eastAsia"/>
      </w:rPr>
      <w:t>操作手册</w:t>
    </w:r>
    <w:r w:rsidR="004E2266">
      <w:rPr>
        <w:rFonts w:ascii="Cambria" w:hAnsi="Cambria" w:hint="eastAsia"/>
      </w:rPr>
      <w:t xml:space="preserve">                             </w:t>
    </w:r>
    <w:r w:rsidR="004E2266">
      <w:t>CS-XM-</w:t>
    </w:r>
    <w:r w:rsidR="004E2266">
      <w:rPr>
        <w:rFonts w:hint="eastAsia"/>
      </w:rPr>
      <w:t>CZSC</w:t>
    </w:r>
    <w:r w:rsidR="004E2266">
      <w:rPr>
        <w:rFonts w:ascii="宋体" w:hAnsi="宋体" w:hint="eastAsia"/>
        <w:color w:val="000000"/>
      </w:rPr>
      <w:t>张家港</w:t>
    </w:r>
    <w:r w:rsidR="004E2266">
      <w:rPr>
        <w:rFonts w:eastAsia="微软雅黑" w:hint="eastAsia"/>
        <w:color w:val="000000"/>
      </w:rPr>
      <w:t>2013021904</w:t>
    </w:r>
    <w:r w:rsidR="004E2266">
      <w:rPr>
        <w:rFonts w:hint="eastAsia"/>
        <w:color w:val="000000"/>
      </w:rPr>
      <w:t>-CXK60301</w:t>
    </w:r>
    <w:r w:rsidR="004E2266">
      <w:t xml:space="preserve">  V</w:t>
    </w:r>
    <w:r w:rsidR="004E2266">
      <w:rPr>
        <w:rFonts w:hint="eastAsia"/>
      </w:rPr>
      <w:t>1</w:t>
    </w:r>
    <w:r w:rsidR="004E2266">
      <w:t>.</w:t>
    </w:r>
    <w:r w:rsidR="004E2266">
      <w:rPr>
        <w:rFonts w:hint="eastAsia"/>
      </w:rPr>
      <w:t>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266" w:rsidRDefault="004E2266">
    <w:pPr>
      <w:pStyle w:val="ae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682F"/>
    <w:multiLevelType w:val="hybridMultilevel"/>
    <w:tmpl w:val="63F062BC"/>
    <w:lvl w:ilvl="0" w:tplc="547C371C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">
    <w:nsid w:val="2C847723"/>
    <w:multiLevelType w:val="multilevel"/>
    <w:tmpl w:val="129A0DEE"/>
    <w:lvl w:ilvl="0">
      <w:start w:val="1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1.%2、"/>
      <w:lvlJc w:val="left"/>
      <w:pPr>
        <w:ind w:left="1560" w:hanging="1560"/>
      </w:pPr>
      <w:rPr>
        <w:rFonts w:hint="eastAsia"/>
      </w:rPr>
    </w:lvl>
    <w:lvl w:ilvl="2">
      <w:start w:val="1"/>
      <w:numFmt w:val="decimal"/>
      <w:lvlRestart w:val="1"/>
      <w:isLgl/>
      <w:lvlText w:val="%1.%2.%3、"/>
      <w:lvlJc w:val="left"/>
      <w:pPr>
        <w:ind w:left="1418" w:hanging="1418"/>
      </w:pPr>
      <w:rPr>
        <w:rFonts w:hint="eastAsia"/>
        <w:b w:val="0"/>
        <w:i w:val="0"/>
      </w:rPr>
    </w:lvl>
    <w:lvl w:ilvl="3">
      <w:start w:val="1"/>
      <w:numFmt w:val="none"/>
      <w:lvlText w:val="%4%11.1.1.1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35B766C0"/>
    <w:multiLevelType w:val="multilevel"/>
    <w:tmpl w:val="35B766C0"/>
    <w:lvl w:ilvl="0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80872CA"/>
    <w:multiLevelType w:val="hybridMultilevel"/>
    <w:tmpl w:val="52AAC5C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2E5E1782">
      <w:start w:val="1"/>
      <w:numFmt w:val="decimalEnclosedCircle"/>
      <w:lvlText w:val="%2"/>
      <w:lvlJc w:val="left"/>
      <w:pPr>
        <w:ind w:left="786" w:hanging="360"/>
      </w:pPr>
      <w:rPr>
        <w:rFonts w:hint="default"/>
        <w:color w:val="FF0000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C4C21CA"/>
    <w:multiLevelType w:val="multilevel"/>
    <w:tmpl w:val="77C8C27C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spacing w:val="0"/>
        <w:position w:val="0"/>
        <w:u w:val="none"/>
      </w:rPr>
    </w:lvl>
    <w:lvl w:ilvl="2">
      <w:start w:val="1"/>
      <w:numFmt w:val="decimal"/>
      <w:pStyle w:val="3"/>
      <w:isLgl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i w:val="0"/>
      </w:rPr>
    </w:lvl>
    <w:lvl w:ilvl="3">
      <w:start w:val="1"/>
      <w:numFmt w:val="decimal"/>
      <w:pStyle w:val="4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doNotTrackMoves/>
  <w:defaultTabStop w:val="50"/>
  <w:drawingGridHorizontalSpacing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6769"/>
    <w:rsid w:val="00003335"/>
    <w:rsid w:val="00003595"/>
    <w:rsid w:val="00012228"/>
    <w:rsid w:val="00023B6E"/>
    <w:rsid w:val="00032029"/>
    <w:rsid w:val="00053F4F"/>
    <w:rsid w:val="00061DFC"/>
    <w:rsid w:val="000623D7"/>
    <w:rsid w:val="00077D71"/>
    <w:rsid w:val="000A4CEE"/>
    <w:rsid w:val="000B48E7"/>
    <w:rsid w:val="000C280B"/>
    <w:rsid w:val="000C585C"/>
    <w:rsid w:val="000D3ED3"/>
    <w:rsid w:val="000F71E7"/>
    <w:rsid w:val="0010785F"/>
    <w:rsid w:val="00165984"/>
    <w:rsid w:val="001A2BC5"/>
    <w:rsid w:val="001A34D7"/>
    <w:rsid w:val="001B559C"/>
    <w:rsid w:val="001C3990"/>
    <w:rsid w:val="001C604C"/>
    <w:rsid w:val="001E51EE"/>
    <w:rsid w:val="001F0E31"/>
    <w:rsid w:val="001F3847"/>
    <w:rsid w:val="00214A74"/>
    <w:rsid w:val="00215379"/>
    <w:rsid w:val="00220B72"/>
    <w:rsid w:val="00232F0C"/>
    <w:rsid w:val="002351EB"/>
    <w:rsid w:val="0025255D"/>
    <w:rsid w:val="0029372E"/>
    <w:rsid w:val="00297D29"/>
    <w:rsid w:val="002A378B"/>
    <w:rsid w:val="002B022C"/>
    <w:rsid w:val="002C3412"/>
    <w:rsid w:val="003066A1"/>
    <w:rsid w:val="003120F2"/>
    <w:rsid w:val="00315218"/>
    <w:rsid w:val="003419CE"/>
    <w:rsid w:val="00343FD2"/>
    <w:rsid w:val="0034493B"/>
    <w:rsid w:val="0036226F"/>
    <w:rsid w:val="0039015C"/>
    <w:rsid w:val="00397DF8"/>
    <w:rsid w:val="003B3E11"/>
    <w:rsid w:val="003F4D06"/>
    <w:rsid w:val="0042302E"/>
    <w:rsid w:val="004251BC"/>
    <w:rsid w:val="00427E14"/>
    <w:rsid w:val="00432315"/>
    <w:rsid w:val="00464C33"/>
    <w:rsid w:val="004A55EF"/>
    <w:rsid w:val="004A69E6"/>
    <w:rsid w:val="004B1FB5"/>
    <w:rsid w:val="004C752A"/>
    <w:rsid w:val="004D1C12"/>
    <w:rsid w:val="004E2266"/>
    <w:rsid w:val="004F3EFF"/>
    <w:rsid w:val="0050453E"/>
    <w:rsid w:val="00507AC3"/>
    <w:rsid w:val="0051155F"/>
    <w:rsid w:val="0051264E"/>
    <w:rsid w:val="0053023B"/>
    <w:rsid w:val="005744FD"/>
    <w:rsid w:val="00580C97"/>
    <w:rsid w:val="005A0432"/>
    <w:rsid w:val="005A5930"/>
    <w:rsid w:val="005A7622"/>
    <w:rsid w:val="005F26DC"/>
    <w:rsid w:val="00607158"/>
    <w:rsid w:val="006143D9"/>
    <w:rsid w:val="0063610C"/>
    <w:rsid w:val="0064270B"/>
    <w:rsid w:val="00646769"/>
    <w:rsid w:val="00646F75"/>
    <w:rsid w:val="006516BF"/>
    <w:rsid w:val="006656A5"/>
    <w:rsid w:val="00666820"/>
    <w:rsid w:val="00675675"/>
    <w:rsid w:val="00692ABE"/>
    <w:rsid w:val="00715F0A"/>
    <w:rsid w:val="007179C0"/>
    <w:rsid w:val="0072296F"/>
    <w:rsid w:val="007351B2"/>
    <w:rsid w:val="007443EA"/>
    <w:rsid w:val="00752E8D"/>
    <w:rsid w:val="00762CCA"/>
    <w:rsid w:val="0076325A"/>
    <w:rsid w:val="007729F2"/>
    <w:rsid w:val="00794CEB"/>
    <w:rsid w:val="007B3496"/>
    <w:rsid w:val="007D24E2"/>
    <w:rsid w:val="007D6148"/>
    <w:rsid w:val="007E52B3"/>
    <w:rsid w:val="00802C12"/>
    <w:rsid w:val="008157D8"/>
    <w:rsid w:val="00830704"/>
    <w:rsid w:val="008352CC"/>
    <w:rsid w:val="00844C7B"/>
    <w:rsid w:val="0087538D"/>
    <w:rsid w:val="00880181"/>
    <w:rsid w:val="008824A1"/>
    <w:rsid w:val="008952D1"/>
    <w:rsid w:val="008A5C67"/>
    <w:rsid w:val="008C0092"/>
    <w:rsid w:val="008F279A"/>
    <w:rsid w:val="008F7693"/>
    <w:rsid w:val="009270B5"/>
    <w:rsid w:val="009557C9"/>
    <w:rsid w:val="0098140C"/>
    <w:rsid w:val="009A1360"/>
    <w:rsid w:val="009B6796"/>
    <w:rsid w:val="009D6AD4"/>
    <w:rsid w:val="00A24180"/>
    <w:rsid w:val="00A335EC"/>
    <w:rsid w:val="00A375FC"/>
    <w:rsid w:val="00A411B7"/>
    <w:rsid w:val="00A53CF9"/>
    <w:rsid w:val="00A8634C"/>
    <w:rsid w:val="00A918E1"/>
    <w:rsid w:val="00AE5DA6"/>
    <w:rsid w:val="00AF0F42"/>
    <w:rsid w:val="00B16BCF"/>
    <w:rsid w:val="00B2528B"/>
    <w:rsid w:val="00B3513F"/>
    <w:rsid w:val="00B37A36"/>
    <w:rsid w:val="00B4581B"/>
    <w:rsid w:val="00B53BCC"/>
    <w:rsid w:val="00B66442"/>
    <w:rsid w:val="00B9295A"/>
    <w:rsid w:val="00B94D0E"/>
    <w:rsid w:val="00BE05DF"/>
    <w:rsid w:val="00C337DA"/>
    <w:rsid w:val="00C42CCE"/>
    <w:rsid w:val="00C50372"/>
    <w:rsid w:val="00C53CDB"/>
    <w:rsid w:val="00C5702D"/>
    <w:rsid w:val="00C615D8"/>
    <w:rsid w:val="00C6242B"/>
    <w:rsid w:val="00CC2604"/>
    <w:rsid w:val="00CC65B9"/>
    <w:rsid w:val="00CE35FE"/>
    <w:rsid w:val="00CF1632"/>
    <w:rsid w:val="00D55AA2"/>
    <w:rsid w:val="00D609CD"/>
    <w:rsid w:val="00D95717"/>
    <w:rsid w:val="00DA11FC"/>
    <w:rsid w:val="00DA1449"/>
    <w:rsid w:val="00DC6C06"/>
    <w:rsid w:val="00DF789D"/>
    <w:rsid w:val="00E04611"/>
    <w:rsid w:val="00E057CB"/>
    <w:rsid w:val="00E26DE0"/>
    <w:rsid w:val="00E32E74"/>
    <w:rsid w:val="00E34675"/>
    <w:rsid w:val="00E35387"/>
    <w:rsid w:val="00E407B2"/>
    <w:rsid w:val="00E426C6"/>
    <w:rsid w:val="00E4614F"/>
    <w:rsid w:val="00E7257A"/>
    <w:rsid w:val="00EA7C3B"/>
    <w:rsid w:val="00EC4666"/>
    <w:rsid w:val="00EC6C37"/>
    <w:rsid w:val="00EC707B"/>
    <w:rsid w:val="00ED545F"/>
    <w:rsid w:val="00EE3136"/>
    <w:rsid w:val="00EE541A"/>
    <w:rsid w:val="00EE6AA8"/>
    <w:rsid w:val="00EF2073"/>
    <w:rsid w:val="00F01B1F"/>
    <w:rsid w:val="00F17816"/>
    <w:rsid w:val="00F257A4"/>
    <w:rsid w:val="00F26665"/>
    <w:rsid w:val="00F41637"/>
    <w:rsid w:val="00F501ED"/>
    <w:rsid w:val="00F76EC2"/>
    <w:rsid w:val="00FC77EA"/>
    <w:rsid w:val="00FF6B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1" w:unhideWhenUsed="1"/>
    <w:lsdException w:name="header" w:uiPriority="99"/>
    <w:lsdException w:name="footer" w:uiPriority="99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uiPriority="99"/>
    <w:lsdException w:name="Strong" w:qFormat="1"/>
    <w:lsdException w:name="Emphasis" w:uiPriority="20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26DE0"/>
    <w:pPr>
      <w:widowControl w:val="0"/>
      <w:spacing w:line="360" w:lineRule="auto"/>
      <w:ind w:firstLineChars="200" w:firstLine="20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EE541A"/>
    <w:pPr>
      <w:keepNext/>
      <w:keepLines/>
      <w:numPr>
        <w:numId w:val="5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3"/>
    <w:next w:val="IndentNormal"/>
    <w:link w:val="2Char"/>
    <w:qFormat/>
    <w:rsid w:val="0053023B"/>
    <w:pPr>
      <w:numPr>
        <w:ilvl w:val="1"/>
      </w:numPr>
      <w:outlineLvl w:val="1"/>
    </w:pPr>
    <w:rPr>
      <w:sz w:val="30"/>
    </w:rPr>
  </w:style>
  <w:style w:type="paragraph" w:styleId="3">
    <w:name w:val="heading 3"/>
    <w:basedOn w:val="a"/>
    <w:next w:val="IndentNormal"/>
    <w:link w:val="3Char"/>
    <w:qFormat/>
    <w:rsid w:val="008824A1"/>
    <w:pPr>
      <w:keepNext/>
      <w:keepLines/>
      <w:numPr>
        <w:ilvl w:val="2"/>
        <w:numId w:val="5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76325A"/>
    <w:pPr>
      <w:keepNext/>
      <w:keepLines/>
      <w:numPr>
        <w:ilvl w:val="3"/>
        <w:numId w:val="5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76325A"/>
    <w:pPr>
      <w:keepNext/>
      <w:keepLines/>
      <w:numPr>
        <w:ilvl w:val="4"/>
        <w:numId w:val="5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76325A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76325A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76325A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76325A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ndentNormal">
    <w:name w:val="Indent Normal"/>
    <w:basedOn w:val="a"/>
    <w:rsid w:val="0076325A"/>
    <w:pPr>
      <w:ind w:firstLineChars="150" w:firstLine="150"/>
    </w:pPr>
    <w:rPr>
      <w:sz w:val="24"/>
    </w:rPr>
  </w:style>
  <w:style w:type="paragraph" w:styleId="a3">
    <w:name w:val="annotation subject"/>
    <w:basedOn w:val="a4"/>
    <w:next w:val="a4"/>
    <w:link w:val="Char"/>
    <w:uiPriority w:val="99"/>
    <w:semiHidden/>
    <w:unhideWhenUsed/>
    <w:rsid w:val="0076325A"/>
    <w:rPr>
      <w:b/>
      <w:bCs/>
    </w:rPr>
  </w:style>
  <w:style w:type="paragraph" w:styleId="a4">
    <w:name w:val="annotation text"/>
    <w:basedOn w:val="a"/>
    <w:link w:val="Char0"/>
    <w:rsid w:val="0076325A"/>
  </w:style>
  <w:style w:type="paragraph" w:styleId="70">
    <w:name w:val="toc 7"/>
    <w:basedOn w:val="a"/>
    <w:next w:val="a"/>
    <w:uiPriority w:val="39"/>
    <w:rsid w:val="0076325A"/>
    <w:pPr>
      <w:ind w:left="1260"/>
    </w:pPr>
    <w:rPr>
      <w:rFonts w:ascii="Calibri" w:hAnsi="Calibri" w:cs="Calibri"/>
      <w:sz w:val="18"/>
      <w:szCs w:val="18"/>
    </w:rPr>
  </w:style>
  <w:style w:type="paragraph" w:styleId="a5">
    <w:name w:val="Body Text First Indent"/>
    <w:basedOn w:val="a6"/>
    <w:link w:val="Char1"/>
    <w:rsid w:val="0076325A"/>
    <w:pPr>
      <w:ind w:firstLineChars="100" w:firstLine="100"/>
    </w:pPr>
  </w:style>
  <w:style w:type="paragraph" w:styleId="a6">
    <w:name w:val="Body Text"/>
    <w:basedOn w:val="a"/>
    <w:link w:val="Char2"/>
    <w:rsid w:val="0076325A"/>
    <w:pPr>
      <w:spacing w:after="120"/>
    </w:pPr>
  </w:style>
  <w:style w:type="paragraph" w:styleId="20">
    <w:name w:val="List Number 2"/>
    <w:basedOn w:val="a"/>
    <w:rsid w:val="0076325A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7">
    <w:name w:val="Normal Indent"/>
    <w:basedOn w:val="a"/>
    <w:rsid w:val="0076325A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8">
    <w:name w:val="Document Map"/>
    <w:basedOn w:val="a"/>
    <w:link w:val="Char3"/>
    <w:rsid w:val="0076325A"/>
    <w:rPr>
      <w:rFonts w:ascii="宋体"/>
      <w:sz w:val="18"/>
      <w:szCs w:val="18"/>
    </w:rPr>
  </w:style>
  <w:style w:type="paragraph" w:styleId="30">
    <w:name w:val="Body Text 3"/>
    <w:basedOn w:val="a"/>
    <w:link w:val="3Char0"/>
    <w:rsid w:val="0076325A"/>
    <w:pPr>
      <w:spacing w:after="120"/>
    </w:pPr>
    <w:rPr>
      <w:sz w:val="16"/>
      <w:szCs w:val="16"/>
    </w:rPr>
  </w:style>
  <w:style w:type="paragraph" w:styleId="a9">
    <w:name w:val="Body Text Indent"/>
    <w:basedOn w:val="a"/>
    <w:link w:val="Char4"/>
    <w:rsid w:val="0076325A"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rsid w:val="0076325A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rsid w:val="0076325A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a">
    <w:name w:val="Plain Text"/>
    <w:basedOn w:val="a"/>
    <w:link w:val="Char5"/>
    <w:rsid w:val="0076325A"/>
    <w:rPr>
      <w:rFonts w:ascii="宋体" w:hAnsi="Courier New"/>
    </w:rPr>
  </w:style>
  <w:style w:type="paragraph" w:styleId="80">
    <w:name w:val="toc 8"/>
    <w:basedOn w:val="a"/>
    <w:next w:val="a"/>
    <w:uiPriority w:val="39"/>
    <w:rsid w:val="0076325A"/>
    <w:pPr>
      <w:ind w:left="1470"/>
    </w:pPr>
    <w:rPr>
      <w:rFonts w:ascii="Calibri" w:hAnsi="Calibri" w:cs="Calibri"/>
      <w:sz w:val="18"/>
      <w:szCs w:val="18"/>
    </w:rPr>
  </w:style>
  <w:style w:type="paragraph" w:styleId="ab">
    <w:name w:val="Date"/>
    <w:basedOn w:val="a"/>
    <w:next w:val="a"/>
    <w:link w:val="Char6"/>
    <w:rsid w:val="0076325A"/>
    <w:pPr>
      <w:ind w:leftChars="2500" w:left="100"/>
    </w:pPr>
  </w:style>
  <w:style w:type="paragraph" w:styleId="21">
    <w:name w:val="Body Text Indent 2"/>
    <w:basedOn w:val="a"/>
    <w:link w:val="2Char0"/>
    <w:rsid w:val="0076325A"/>
    <w:pPr>
      <w:spacing w:after="120" w:line="480" w:lineRule="auto"/>
      <w:ind w:leftChars="200" w:left="420"/>
    </w:pPr>
  </w:style>
  <w:style w:type="paragraph" w:styleId="ac">
    <w:name w:val="Balloon Text"/>
    <w:basedOn w:val="a"/>
    <w:link w:val="Char7"/>
    <w:rsid w:val="0076325A"/>
    <w:rPr>
      <w:sz w:val="18"/>
      <w:szCs w:val="18"/>
    </w:rPr>
  </w:style>
  <w:style w:type="paragraph" w:styleId="ad">
    <w:name w:val="footer"/>
    <w:basedOn w:val="a"/>
    <w:link w:val="Char8"/>
    <w:uiPriority w:val="99"/>
    <w:rsid w:val="0076325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header"/>
    <w:basedOn w:val="a"/>
    <w:link w:val="Char9"/>
    <w:uiPriority w:val="99"/>
    <w:rsid w:val="0076325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76325A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rsid w:val="0076325A"/>
    <w:pPr>
      <w:spacing w:line="240" w:lineRule="auto"/>
      <w:ind w:firstLineChars="600" w:firstLine="600"/>
    </w:pPr>
    <w:rPr>
      <w:rFonts w:cs="Calibri"/>
      <w:szCs w:val="18"/>
    </w:rPr>
  </w:style>
  <w:style w:type="paragraph" w:styleId="af">
    <w:name w:val="index heading"/>
    <w:basedOn w:val="a"/>
    <w:next w:val="11"/>
    <w:rsid w:val="0076325A"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rsid w:val="0076325A"/>
  </w:style>
  <w:style w:type="paragraph" w:styleId="60">
    <w:name w:val="toc 6"/>
    <w:basedOn w:val="a"/>
    <w:next w:val="a"/>
    <w:uiPriority w:val="39"/>
    <w:rsid w:val="0076325A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rsid w:val="0076325A"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rsid w:val="0076325A"/>
    <w:pPr>
      <w:spacing w:line="240" w:lineRule="auto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rsid w:val="0076325A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rsid w:val="0076325A"/>
    <w:pPr>
      <w:spacing w:after="120" w:line="480" w:lineRule="auto"/>
    </w:pPr>
  </w:style>
  <w:style w:type="paragraph" w:styleId="af0">
    <w:name w:val="Normal (Web)"/>
    <w:basedOn w:val="a"/>
    <w:uiPriority w:val="99"/>
    <w:rsid w:val="0076325A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1">
    <w:name w:val="Title"/>
    <w:basedOn w:val="a"/>
    <w:link w:val="Chara"/>
    <w:qFormat/>
    <w:rsid w:val="0076325A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2">
    <w:name w:val="Strong"/>
    <w:qFormat/>
    <w:rsid w:val="0076325A"/>
    <w:rPr>
      <w:b/>
      <w:bCs/>
    </w:rPr>
  </w:style>
  <w:style w:type="character" w:styleId="af3">
    <w:name w:val="page number"/>
    <w:basedOn w:val="a0"/>
    <w:rsid w:val="0076325A"/>
  </w:style>
  <w:style w:type="character" w:styleId="af4">
    <w:name w:val="FollowedHyperlink"/>
    <w:rsid w:val="0076325A"/>
    <w:rPr>
      <w:color w:val="800080"/>
      <w:u w:val="single"/>
    </w:rPr>
  </w:style>
  <w:style w:type="character" w:styleId="af5">
    <w:name w:val="Hyperlink"/>
    <w:uiPriority w:val="99"/>
    <w:rsid w:val="0076325A"/>
    <w:rPr>
      <w:color w:val="0000FF"/>
      <w:u w:val="single"/>
    </w:rPr>
  </w:style>
  <w:style w:type="character" w:styleId="af6">
    <w:name w:val="annotation reference"/>
    <w:rsid w:val="0076325A"/>
    <w:rPr>
      <w:sz w:val="21"/>
      <w:szCs w:val="21"/>
    </w:rPr>
  </w:style>
  <w:style w:type="paragraph" w:customStyle="1" w:styleId="xl29">
    <w:name w:val="xl29"/>
    <w:basedOn w:val="a"/>
    <w:rsid w:val="0076325A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rsid w:val="0076325A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rsid w:val="0076325A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rsid w:val="0076325A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rsid w:val="0076325A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rsid w:val="0076325A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rsid w:val="0076325A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rsid w:val="0076325A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8"/>
    <w:rsid w:val="0076325A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af8">
    <w:name w:val="助手文本"/>
    <w:basedOn w:val="a"/>
    <w:rsid w:val="0076325A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rsid w:val="0076325A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rsid w:val="0076325A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rsid w:val="0076325A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rsid w:val="0076325A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  <w:rsid w:val="0076325A"/>
  </w:style>
  <w:style w:type="paragraph" w:customStyle="1" w:styleId="paragraphindent">
    <w:name w:val="paragraphindent"/>
    <w:basedOn w:val="a"/>
    <w:rsid w:val="0076325A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rsid w:val="0076325A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rsid w:val="0076325A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9">
    <w:name w:val="È±Ê¡ÎÄ±¾"/>
    <w:basedOn w:val="a"/>
    <w:rsid w:val="0076325A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rsid w:val="0076325A"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e"/>
    <w:link w:val="3Char2"/>
    <w:qFormat/>
    <w:rsid w:val="0076325A"/>
    <w:pPr>
      <w:ind w:firstLine="360"/>
    </w:pPr>
  </w:style>
  <w:style w:type="paragraph" w:customStyle="1" w:styleId="42">
    <w:name w:val="样式4"/>
    <w:basedOn w:val="33"/>
    <w:link w:val="4Char1"/>
    <w:qFormat/>
    <w:rsid w:val="0076325A"/>
  </w:style>
  <w:style w:type="paragraph" w:customStyle="1" w:styleId="51">
    <w:name w:val="样式5"/>
    <w:basedOn w:val="ae"/>
    <w:link w:val="5Char0"/>
    <w:qFormat/>
    <w:rsid w:val="0076325A"/>
    <w:pPr>
      <w:ind w:firstLine="360"/>
    </w:pPr>
  </w:style>
  <w:style w:type="paragraph" w:customStyle="1" w:styleId="61">
    <w:name w:val="样式6"/>
    <w:basedOn w:val="ae"/>
    <w:link w:val="6Char0"/>
    <w:qFormat/>
    <w:rsid w:val="0076325A"/>
    <w:pPr>
      <w:ind w:firstLine="360"/>
    </w:pPr>
  </w:style>
  <w:style w:type="paragraph" w:customStyle="1" w:styleId="71">
    <w:name w:val="样式7"/>
    <w:basedOn w:val="3"/>
    <w:link w:val="7Char0"/>
    <w:qFormat/>
    <w:rsid w:val="0076325A"/>
  </w:style>
  <w:style w:type="paragraph" w:customStyle="1" w:styleId="81">
    <w:name w:val="样式8"/>
    <w:basedOn w:val="ad"/>
    <w:link w:val="8Char0"/>
    <w:qFormat/>
    <w:rsid w:val="0076325A"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rsid w:val="0076325A"/>
    <w:pPr>
      <w:jc w:val="center"/>
    </w:pPr>
  </w:style>
  <w:style w:type="paragraph" w:customStyle="1" w:styleId="100">
    <w:name w:val="样式10"/>
    <w:basedOn w:val="91"/>
    <w:link w:val="10Char"/>
    <w:rsid w:val="0076325A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rsid w:val="0076325A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rsid w:val="0076325A"/>
  </w:style>
  <w:style w:type="paragraph" w:customStyle="1" w:styleId="130">
    <w:name w:val="样式13"/>
    <w:basedOn w:val="71"/>
    <w:link w:val="13Char"/>
    <w:qFormat/>
    <w:rsid w:val="0076325A"/>
  </w:style>
  <w:style w:type="paragraph" w:customStyle="1" w:styleId="25">
    <w:name w:val="2"/>
    <w:basedOn w:val="a"/>
    <w:link w:val="2Char3"/>
    <w:qFormat/>
    <w:rsid w:val="0076325A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qFormat/>
    <w:rsid w:val="0076325A"/>
    <w:pPr>
      <w:ind w:firstLineChars="0" w:firstLine="0"/>
    </w:pPr>
  </w:style>
  <w:style w:type="paragraph" w:customStyle="1" w:styleId="afa">
    <w:name w:val="飞越型"/>
    <w:rsid w:val="0076325A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rsid w:val="0076325A"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16">
    <w:name w:val="修订1"/>
    <w:hidden/>
    <w:uiPriority w:val="99"/>
    <w:semiHidden/>
    <w:rsid w:val="0076325A"/>
    <w:rPr>
      <w:kern w:val="2"/>
      <w:sz w:val="21"/>
      <w:szCs w:val="24"/>
    </w:rPr>
  </w:style>
  <w:style w:type="character" w:customStyle="1" w:styleId="5Char">
    <w:name w:val="标题 5 Char"/>
    <w:link w:val="5"/>
    <w:rsid w:val="0076325A"/>
    <w:rPr>
      <w:b/>
      <w:bCs/>
      <w:kern w:val="2"/>
      <w:sz w:val="28"/>
      <w:szCs w:val="28"/>
    </w:rPr>
  </w:style>
  <w:style w:type="character" w:customStyle="1" w:styleId="Char9">
    <w:name w:val="页眉 Char"/>
    <w:link w:val="ae"/>
    <w:uiPriority w:val="99"/>
    <w:rsid w:val="0076325A"/>
    <w:rPr>
      <w:kern w:val="2"/>
      <w:sz w:val="18"/>
      <w:szCs w:val="18"/>
    </w:rPr>
  </w:style>
  <w:style w:type="character" w:customStyle="1" w:styleId="6Char">
    <w:name w:val="标题 6 Char"/>
    <w:link w:val="6"/>
    <w:rsid w:val="0076325A"/>
    <w:rPr>
      <w:b/>
      <w:bCs/>
      <w:kern w:val="2"/>
      <w:sz w:val="30"/>
      <w:szCs w:val="18"/>
    </w:rPr>
  </w:style>
  <w:style w:type="character" w:customStyle="1" w:styleId="Chara">
    <w:name w:val="标题 Char"/>
    <w:link w:val="af1"/>
    <w:rsid w:val="0076325A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rsid w:val="0076325A"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rsid w:val="0076325A"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1"/>
    <w:rsid w:val="0076325A"/>
    <w:rPr>
      <w:kern w:val="2"/>
      <w:sz w:val="21"/>
      <w:szCs w:val="24"/>
    </w:rPr>
  </w:style>
  <w:style w:type="character" w:customStyle="1" w:styleId="9Char">
    <w:name w:val="标题 9 Char"/>
    <w:link w:val="9"/>
    <w:rsid w:val="0076325A"/>
    <w:rPr>
      <w:b/>
      <w:bCs/>
      <w:kern w:val="2"/>
      <w:sz w:val="30"/>
      <w:szCs w:val="18"/>
    </w:rPr>
  </w:style>
  <w:style w:type="character" w:customStyle="1" w:styleId="large1">
    <w:name w:val="large1"/>
    <w:rsid w:val="0076325A"/>
    <w:rPr>
      <w:rFonts w:ascii="宋体" w:eastAsia="宋体" w:hAnsi="宋体" w:hint="eastAsia"/>
      <w:sz w:val="22"/>
      <w:szCs w:val="22"/>
    </w:rPr>
  </w:style>
  <w:style w:type="character" w:customStyle="1" w:styleId="Char4">
    <w:name w:val="正文文本缩进 Char"/>
    <w:link w:val="a9"/>
    <w:rsid w:val="0076325A"/>
    <w:rPr>
      <w:kern w:val="2"/>
      <w:sz w:val="21"/>
      <w:szCs w:val="24"/>
    </w:rPr>
  </w:style>
  <w:style w:type="character" w:customStyle="1" w:styleId="Char5">
    <w:name w:val="纯文本 Char"/>
    <w:link w:val="aa"/>
    <w:rsid w:val="0076325A"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rsid w:val="0053023B"/>
    <w:rPr>
      <w:b/>
      <w:bCs/>
      <w:kern w:val="2"/>
      <w:sz w:val="30"/>
      <w:szCs w:val="18"/>
    </w:rPr>
  </w:style>
  <w:style w:type="character" w:customStyle="1" w:styleId="3Char">
    <w:name w:val="标题 3 Char"/>
    <w:link w:val="3"/>
    <w:rsid w:val="008824A1"/>
    <w:rPr>
      <w:b/>
      <w:bCs/>
      <w:kern w:val="2"/>
      <w:sz w:val="28"/>
      <w:szCs w:val="18"/>
    </w:rPr>
  </w:style>
  <w:style w:type="character" w:customStyle="1" w:styleId="Char8">
    <w:name w:val="页脚 Char"/>
    <w:link w:val="ad"/>
    <w:uiPriority w:val="99"/>
    <w:rsid w:val="0076325A"/>
    <w:rPr>
      <w:kern w:val="2"/>
      <w:sz w:val="18"/>
      <w:szCs w:val="18"/>
    </w:rPr>
  </w:style>
  <w:style w:type="character" w:customStyle="1" w:styleId="Char7">
    <w:name w:val="批注框文本 Char"/>
    <w:link w:val="ac"/>
    <w:rsid w:val="0076325A"/>
    <w:rPr>
      <w:kern w:val="2"/>
      <w:sz w:val="18"/>
      <w:szCs w:val="18"/>
    </w:rPr>
  </w:style>
  <w:style w:type="character" w:customStyle="1" w:styleId="Char0">
    <w:name w:val="批注文字 Char"/>
    <w:link w:val="a4"/>
    <w:rsid w:val="0076325A"/>
    <w:rPr>
      <w:kern w:val="2"/>
      <w:sz w:val="21"/>
      <w:szCs w:val="24"/>
    </w:rPr>
  </w:style>
  <w:style w:type="character" w:customStyle="1" w:styleId="14black1">
    <w:name w:val="14_black1"/>
    <w:rsid w:val="0076325A"/>
    <w:rPr>
      <w:color w:val="000000"/>
      <w:sz w:val="23"/>
      <w:szCs w:val="23"/>
    </w:rPr>
  </w:style>
  <w:style w:type="character" w:customStyle="1" w:styleId="1Char">
    <w:name w:val="标题 1 Char"/>
    <w:link w:val="1"/>
    <w:rsid w:val="00EE541A"/>
    <w:rPr>
      <w:b/>
      <w:bCs/>
      <w:kern w:val="44"/>
      <w:sz w:val="32"/>
      <w:szCs w:val="28"/>
    </w:rPr>
  </w:style>
  <w:style w:type="character" w:customStyle="1" w:styleId="Char1">
    <w:name w:val="正文首行缩进 Char"/>
    <w:link w:val="a5"/>
    <w:rsid w:val="0076325A"/>
    <w:rPr>
      <w:kern w:val="2"/>
      <w:sz w:val="21"/>
      <w:szCs w:val="24"/>
    </w:rPr>
  </w:style>
  <w:style w:type="character" w:customStyle="1" w:styleId="Char2">
    <w:name w:val="正文文本 Char"/>
    <w:link w:val="a6"/>
    <w:rsid w:val="0076325A"/>
    <w:rPr>
      <w:kern w:val="2"/>
      <w:sz w:val="21"/>
      <w:szCs w:val="24"/>
    </w:rPr>
  </w:style>
  <w:style w:type="character" w:customStyle="1" w:styleId="f141">
    <w:name w:val="f141"/>
    <w:rsid w:val="0076325A"/>
    <w:rPr>
      <w:sz w:val="21"/>
      <w:szCs w:val="21"/>
    </w:rPr>
  </w:style>
  <w:style w:type="character" w:customStyle="1" w:styleId="4Char">
    <w:name w:val="标题 4 Char"/>
    <w:link w:val="4"/>
    <w:rsid w:val="0076325A"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rsid w:val="0076325A"/>
    <w:rPr>
      <w:kern w:val="2"/>
      <w:sz w:val="16"/>
      <w:szCs w:val="16"/>
    </w:rPr>
  </w:style>
  <w:style w:type="character" w:customStyle="1" w:styleId="Char3">
    <w:name w:val="文档结构图 Char"/>
    <w:link w:val="a8"/>
    <w:rsid w:val="0076325A"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rsid w:val="0076325A"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rsid w:val="0076325A"/>
    <w:rPr>
      <w:kern w:val="2"/>
      <w:sz w:val="16"/>
      <w:szCs w:val="16"/>
    </w:rPr>
  </w:style>
  <w:style w:type="character" w:customStyle="1" w:styleId="2Char1">
    <w:name w:val="正文文本 2 Char"/>
    <w:link w:val="23"/>
    <w:rsid w:val="0076325A"/>
    <w:rPr>
      <w:kern w:val="2"/>
      <w:sz w:val="21"/>
      <w:szCs w:val="24"/>
    </w:rPr>
  </w:style>
  <w:style w:type="character" w:customStyle="1" w:styleId="IndentNormalChar">
    <w:name w:val="Indent Normal Char"/>
    <w:rsid w:val="0076325A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6">
    <w:name w:val="日期 Char"/>
    <w:link w:val="ab"/>
    <w:rsid w:val="0076325A"/>
    <w:rPr>
      <w:kern w:val="2"/>
      <w:sz w:val="21"/>
      <w:szCs w:val="24"/>
    </w:rPr>
  </w:style>
  <w:style w:type="character" w:customStyle="1" w:styleId="p11b1">
    <w:name w:val="p11b1"/>
    <w:rsid w:val="0076325A"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rsid w:val="0076325A"/>
    <w:rPr>
      <w:b/>
      <w:kern w:val="2"/>
      <w:sz w:val="30"/>
      <w:szCs w:val="24"/>
    </w:rPr>
  </w:style>
  <w:style w:type="character" w:customStyle="1" w:styleId="3Char2">
    <w:name w:val="样式3 Char"/>
    <w:link w:val="33"/>
    <w:rsid w:val="0076325A"/>
    <w:rPr>
      <w:kern w:val="2"/>
      <w:sz w:val="18"/>
      <w:szCs w:val="18"/>
    </w:rPr>
  </w:style>
  <w:style w:type="character" w:customStyle="1" w:styleId="4Char1">
    <w:name w:val="样式4 Char1"/>
    <w:link w:val="42"/>
    <w:rsid w:val="0076325A"/>
    <w:rPr>
      <w:kern w:val="2"/>
      <w:sz w:val="18"/>
      <w:szCs w:val="18"/>
    </w:rPr>
  </w:style>
  <w:style w:type="character" w:customStyle="1" w:styleId="5Char0">
    <w:name w:val="样式5 Char"/>
    <w:link w:val="51"/>
    <w:rsid w:val="0076325A"/>
    <w:rPr>
      <w:kern w:val="2"/>
      <w:sz w:val="18"/>
      <w:szCs w:val="18"/>
    </w:rPr>
  </w:style>
  <w:style w:type="character" w:customStyle="1" w:styleId="6Char0">
    <w:name w:val="样式6 Char"/>
    <w:link w:val="61"/>
    <w:rsid w:val="0076325A"/>
    <w:rPr>
      <w:kern w:val="2"/>
      <w:sz w:val="18"/>
      <w:szCs w:val="18"/>
    </w:rPr>
  </w:style>
  <w:style w:type="character" w:customStyle="1" w:styleId="7Char0">
    <w:name w:val="样式7 Char"/>
    <w:link w:val="71"/>
    <w:rsid w:val="0076325A"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rsid w:val="0076325A"/>
    <w:rPr>
      <w:kern w:val="2"/>
      <w:sz w:val="18"/>
      <w:szCs w:val="18"/>
    </w:rPr>
  </w:style>
  <w:style w:type="character" w:customStyle="1" w:styleId="9Char0">
    <w:name w:val="样式9 Char"/>
    <w:link w:val="91"/>
    <w:rsid w:val="0076325A"/>
    <w:rPr>
      <w:kern w:val="2"/>
      <w:sz w:val="18"/>
      <w:szCs w:val="18"/>
    </w:rPr>
  </w:style>
  <w:style w:type="character" w:customStyle="1" w:styleId="10Char">
    <w:name w:val="样式10 Char"/>
    <w:link w:val="100"/>
    <w:rsid w:val="0076325A"/>
    <w:rPr>
      <w:kern w:val="2"/>
      <w:sz w:val="18"/>
      <w:szCs w:val="18"/>
    </w:rPr>
  </w:style>
  <w:style w:type="character" w:customStyle="1" w:styleId="11Char">
    <w:name w:val="样式11 Char"/>
    <w:link w:val="110"/>
    <w:rsid w:val="0076325A"/>
    <w:rPr>
      <w:kern w:val="2"/>
      <w:sz w:val="18"/>
      <w:szCs w:val="18"/>
    </w:rPr>
  </w:style>
  <w:style w:type="character" w:customStyle="1" w:styleId="12Char">
    <w:name w:val="样式12 Char"/>
    <w:link w:val="120"/>
    <w:rsid w:val="0076325A"/>
    <w:rPr>
      <w:kern w:val="2"/>
      <w:sz w:val="18"/>
      <w:szCs w:val="18"/>
    </w:rPr>
  </w:style>
  <w:style w:type="character" w:customStyle="1" w:styleId="13Char">
    <w:name w:val="样式13 Char"/>
    <w:link w:val="130"/>
    <w:rsid w:val="0076325A"/>
    <w:rPr>
      <w:b/>
      <w:bCs/>
      <w:kern w:val="2"/>
      <w:sz w:val="28"/>
      <w:szCs w:val="18"/>
    </w:rPr>
  </w:style>
  <w:style w:type="character" w:customStyle="1" w:styleId="2Char3">
    <w:name w:val="2 Char"/>
    <w:link w:val="25"/>
    <w:rsid w:val="0076325A"/>
    <w:rPr>
      <w:spacing w:val="4"/>
      <w:kern w:val="2"/>
      <w:sz w:val="21"/>
      <w:szCs w:val="24"/>
    </w:rPr>
  </w:style>
  <w:style w:type="character" w:customStyle="1" w:styleId="1Char1">
    <w:name w:val="1 Char"/>
    <w:link w:val="14"/>
    <w:rsid w:val="0076325A"/>
    <w:rPr>
      <w:kern w:val="2"/>
      <w:sz w:val="21"/>
      <w:szCs w:val="24"/>
    </w:rPr>
  </w:style>
  <w:style w:type="character" w:customStyle="1" w:styleId="Char">
    <w:name w:val="批注主题 Char"/>
    <w:link w:val="a3"/>
    <w:uiPriority w:val="99"/>
    <w:semiHidden/>
    <w:rsid w:val="0076325A"/>
    <w:rPr>
      <w:b/>
      <w:bCs/>
      <w:kern w:val="2"/>
      <w:sz w:val="21"/>
      <w:szCs w:val="24"/>
    </w:rPr>
  </w:style>
  <w:style w:type="paragraph" w:styleId="afb">
    <w:name w:val="List Paragraph"/>
    <w:basedOn w:val="a"/>
    <w:uiPriority w:val="34"/>
    <w:qFormat/>
    <w:rsid w:val="00607158"/>
  </w:style>
  <w:style w:type="character" w:customStyle="1" w:styleId="1Char0">
    <w:name w:val="样式1 Char"/>
    <w:link w:val="12"/>
    <w:rsid w:val="000B48E7"/>
    <w:rPr>
      <w:kern w:val="2"/>
      <w:sz w:val="24"/>
      <w:szCs w:val="24"/>
    </w:rPr>
  </w:style>
  <w:style w:type="paragraph" w:styleId="afc">
    <w:name w:val="No Spacing"/>
    <w:uiPriority w:val="1"/>
    <w:qFormat/>
    <w:rsid w:val="000B48E7"/>
    <w:pPr>
      <w:widowControl w:val="0"/>
      <w:spacing w:line="360" w:lineRule="auto"/>
    </w:pPr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header" Target="header1.xml"/><Relationship Id="rId138" Type="http://schemas.openxmlformats.org/officeDocument/2006/relationships/footer" Target="footer3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header" Target="header2.xml"/><Relationship Id="rId13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header" Target="header3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microsoft.com/office/2007/relationships/stylesWithEffects" Target="stylesWithEffects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footer" Target="footer2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7E4515-9E3E-4423-8F6D-66DDF046B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</Template>
  <TotalTime>1353</TotalTime>
  <Pages>56</Pages>
  <Words>3225</Words>
  <Characters>18383</Characters>
  <Application>Microsoft Office Word</Application>
  <DocSecurity>0</DocSecurity>
  <Lines>153</Lines>
  <Paragraphs>43</Paragraphs>
  <ScaleCrop>false</ScaleCrop>
  <Company>江苏国泰新点软件有限公司  0512-58188000                   </Company>
  <LinksUpToDate>false</LinksUpToDate>
  <CharactersWithSpaces>21565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subject/>
  <dc:creator>zhanghaiyan</dc:creator>
  <cp:keywords/>
  <dc:description/>
  <cp:lastModifiedBy>wufan</cp:lastModifiedBy>
  <cp:revision>84</cp:revision>
  <dcterms:created xsi:type="dcterms:W3CDTF">2010-01-03T19:48:00Z</dcterms:created>
  <dcterms:modified xsi:type="dcterms:W3CDTF">2016-02-01T07:43:00Z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2052-9.1.0.4856</vt:lpwstr>
  </property>
</Properties>
</file>